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1A4" w:rsidRPr="00A37F3E" w:rsidRDefault="006D21A4" w:rsidP="00875FDB">
      <w:pPr>
        <w:jc w:val="left"/>
        <w:outlineLvl w:val="0"/>
        <w:rPr>
          <w:b/>
          <w:i/>
          <w:spacing w:val="0"/>
          <w:sz w:val="28"/>
          <w:szCs w:val="28"/>
        </w:rPr>
      </w:pPr>
      <w:bookmarkStart w:id="0" w:name="_GoBack"/>
      <w:bookmarkEnd w:id="0"/>
      <w:r w:rsidRPr="00A37F3E">
        <w:rPr>
          <w:b/>
          <w:i/>
          <w:spacing w:val="0"/>
          <w:sz w:val="28"/>
          <w:szCs w:val="28"/>
        </w:rPr>
        <w:t xml:space="preserve">ΤΕΧΝΙΚΟ ΕΠΙΜΕΛΗΤΗΡΙΟ ΕΛΛΑΔΑΣ </w:t>
      </w:r>
    </w:p>
    <w:p w:rsidR="006D21A4" w:rsidRDefault="006D21A4">
      <w:pPr>
        <w:spacing w:line="394" w:lineRule="auto"/>
        <w:jc w:val="center"/>
        <w:rPr>
          <w:b/>
          <w:sz w:val="28"/>
          <w:u w:val="single"/>
        </w:rPr>
      </w:pPr>
    </w:p>
    <w:p w:rsidR="006D21A4" w:rsidRPr="006D21A4" w:rsidRDefault="006D21A4" w:rsidP="00875FDB">
      <w:pPr>
        <w:jc w:val="right"/>
        <w:outlineLvl w:val="0"/>
        <w:rPr>
          <w:spacing w:val="0"/>
          <w:sz w:val="28"/>
          <w:szCs w:val="28"/>
        </w:rPr>
      </w:pPr>
      <w:r w:rsidRPr="006D21A4">
        <w:rPr>
          <w:spacing w:val="0"/>
          <w:sz w:val="28"/>
          <w:szCs w:val="28"/>
        </w:rPr>
        <w:t>Αθήνα, 22.10.2019</w:t>
      </w:r>
    </w:p>
    <w:p w:rsidR="006D21A4" w:rsidRDefault="006D21A4">
      <w:pPr>
        <w:spacing w:line="394" w:lineRule="auto"/>
        <w:jc w:val="center"/>
        <w:rPr>
          <w:b/>
          <w:sz w:val="28"/>
          <w:u w:val="single"/>
        </w:rPr>
      </w:pPr>
    </w:p>
    <w:p w:rsidR="0088086D" w:rsidRDefault="00BC18ED" w:rsidP="00875FDB">
      <w:pPr>
        <w:spacing w:line="394" w:lineRule="auto"/>
        <w:jc w:val="center"/>
        <w:outlineLvl w:val="0"/>
        <w:rPr>
          <w:b/>
          <w:sz w:val="28"/>
          <w:u w:val="single"/>
        </w:rPr>
      </w:pPr>
      <w:r w:rsidRPr="00BC18ED">
        <w:rPr>
          <w:b/>
          <w:sz w:val="28"/>
          <w:u w:val="single"/>
        </w:rPr>
        <w:t xml:space="preserve">ΔΕΛΤΙΟ  ΤΥΠΟΥ </w:t>
      </w:r>
    </w:p>
    <w:p w:rsidR="006D21A4" w:rsidRPr="00BC18ED" w:rsidRDefault="006D21A4">
      <w:pPr>
        <w:spacing w:line="394" w:lineRule="auto"/>
        <w:jc w:val="center"/>
        <w:rPr>
          <w:b/>
          <w:sz w:val="28"/>
          <w:u w:val="single"/>
        </w:rPr>
      </w:pPr>
    </w:p>
    <w:p w:rsidR="00860608" w:rsidRPr="00044010" w:rsidRDefault="005C2E36" w:rsidP="00490B75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Ο τεχνικός κόσμος της χώρας </w:t>
      </w:r>
      <w:r w:rsidR="00860608" w:rsidRPr="00044010">
        <w:rPr>
          <w:sz w:val="28"/>
          <w:szCs w:val="28"/>
        </w:rPr>
        <w:t>τονίζει προς όλες τις κατευθύνσεις ότι η ρύθμιση που προωθείται από την</w:t>
      </w:r>
      <w:r w:rsidR="004A7689"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>Κυβέρνηση</w:t>
      </w:r>
      <w:r w:rsidR="00FD24EA">
        <w:rPr>
          <w:sz w:val="28"/>
          <w:szCs w:val="28"/>
        </w:rPr>
        <w:t>,</w:t>
      </w:r>
      <w:r w:rsidR="004A7689"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>με την οποία προβλέπεται αυτοματοποιημένη διαδικασία αναγνώρισης επαγγελματικής ισοδυναμίας των πτυχίων Κολεγίων</w:t>
      </w:r>
      <w:r w:rsidR="004A7689"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>και των ξένων Πανεπιστημίων,</w:t>
      </w:r>
      <w:r w:rsidR="004A7689"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 xml:space="preserve">είναι κατάφωρα άδικη για τους Διπλωματούχους Μηχανικούς, επιζήμια για το Δημόσιο συμφέρον και ισοπεδωτική για την Δημόσια Παιδεία. </w:t>
      </w:r>
    </w:p>
    <w:p w:rsidR="00860608" w:rsidRPr="00044010" w:rsidRDefault="00860608" w:rsidP="00860608">
      <w:pPr>
        <w:rPr>
          <w:sz w:val="28"/>
          <w:szCs w:val="28"/>
        </w:rPr>
      </w:pPr>
      <w:r w:rsidRPr="00044010">
        <w:rPr>
          <w:sz w:val="28"/>
          <w:szCs w:val="28"/>
        </w:rPr>
        <w:t>Η εκχώρηση των αρμοδιοτήτων του Συμβουλίου Αναγνώρισης Επαγγελματικών Προσόντων (ΣΑΕΠ) στο Αυτοτελές Τμήμα Εφαρμογής της Ευρωπαϊκής  Νομοθεσίας  (ΑΤΕΕΝ) εξομοιώνει  το επίπεδο γνώσεων και δεξιοτήτων των Διπλωματούχων των Πολυτεχν</w:t>
      </w:r>
      <w:r w:rsidR="00EC2049">
        <w:rPr>
          <w:sz w:val="28"/>
          <w:szCs w:val="28"/>
        </w:rPr>
        <w:t>είων, με αυτό των αποφοίτων Κολ</w:t>
      </w:r>
      <w:r w:rsidRPr="00044010">
        <w:rPr>
          <w:sz w:val="28"/>
          <w:szCs w:val="28"/>
        </w:rPr>
        <w:t>εγίων, χωρίς την απαραίτητη διαβάθμιση Τεχνικής Ευθύνης</w:t>
      </w:r>
      <w:r w:rsidR="000C0ABD">
        <w:rPr>
          <w:sz w:val="28"/>
          <w:szCs w:val="28"/>
        </w:rPr>
        <w:t xml:space="preserve"> κατά την άσκηση του επαγγέλματος</w:t>
      </w:r>
      <w:r w:rsidRPr="00044010">
        <w:rPr>
          <w:sz w:val="28"/>
          <w:szCs w:val="28"/>
        </w:rPr>
        <w:t xml:space="preserve"> και ως εκ τούτου εγείρει σημαντικά θέματα αντισυνταγματικότητας αλλά και απαξίωσης της Δημόσιας Ανώτατης Εκπαίδευσης.</w:t>
      </w:r>
    </w:p>
    <w:p w:rsidR="00860608" w:rsidRPr="00044010" w:rsidRDefault="005C2E36" w:rsidP="00860608">
      <w:pPr>
        <w:rPr>
          <w:sz w:val="28"/>
          <w:szCs w:val="28"/>
        </w:rPr>
      </w:pPr>
      <w:r>
        <w:rPr>
          <w:sz w:val="28"/>
          <w:szCs w:val="28"/>
        </w:rPr>
        <w:t xml:space="preserve">Οι φορείς της Παιδείας και του </w:t>
      </w:r>
      <w:r w:rsidR="00D312AE">
        <w:rPr>
          <w:sz w:val="28"/>
          <w:szCs w:val="28"/>
        </w:rPr>
        <w:t xml:space="preserve">επαγγέλματος </w:t>
      </w:r>
      <w:r>
        <w:rPr>
          <w:sz w:val="28"/>
          <w:szCs w:val="28"/>
        </w:rPr>
        <w:t>των Μηχανικών</w:t>
      </w:r>
      <w:r w:rsidR="00FD24E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υπεύθυνοι </w:t>
      </w:r>
      <w:r w:rsidR="00860608" w:rsidRPr="00044010">
        <w:rPr>
          <w:sz w:val="28"/>
          <w:szCs w:val="28"/>
        </w:rPr>
        <w:t xml:space="preserve">για τη διαδικασία </w:t>
      </w:r>
      <w:r w:rsidR="00D312AE">
        <w:rPr>
          <w:sz w:val="28"/>
          <w:szCs w:val="28"/>
        </w:rPr>
        <w:t xml:space="preserve">εκπαίδευσης και </w:t>
      </w:r>
      <w:r w:rsidR="00860608" w:rsidRPr="00044010">
        <w:rPr>
          <w:sz w:val="28"/>
          <w:szCs w:val="28"/>
        </w:rPr>
        <w:t>απονομής άδειας ασκήσεως επαγγέλματος και κατ’ επέκταση επαγγελματικών δικαιωμάτων, με γνώμονα την Τεχνική Ευθύνη και το δημόσιο συμφέρον,</w:t>
      </w:r>
      <w:r w:rsidR="00880FEB">
        <w:rPr>
          <w:sz w:val="28"/>
          <w:szCs w:val="28"/>
        </w:rPr>
        <w:t xml:space="preserve"> </w:t>
      </w:r>
      <w:r>
        <w:rPr>
          <w:sz w:val="28"/>
          <w:szCs w:val="28"/>
        </w:rPr>
        <w:t>αντιτάσσονται σ</w:t>
      </w:r>
      <w:r w:rsidR="00860608" w:rsidRPr="00044010">
        <w:rPr>
          <w:sz w:val="28"/>
          <w:szCs w:val="28"/>
        </w:rPr>
        <w:t xml:space="preserve">την απαξίωση των Διπλωμάτων των ενιαίων 5ετών αδιάσπαστων </w:t>
      </w:r>
      <w:r w:rsidR="00860608" w:rsidRPr="00044010">
        <w:rPr>
          <w:sz w:val="28"/>
          <w:szCs w:val="28"/>
        </w:rPr>
        <w:lastRenderedPageBreak/>
        <w:t xml:space="preserve">προγραμμάτων σπουδών των Πολυτεχνείων και Πολυτεχνικών Σχολών της χώρας </w:t>
      </w:r>
      <w:r w:rsidR="00FD24EA">
        <w:rPr>
          <w:sz w:val="28"/>
          <w:szCs w:val="28"/>
        </w:rPr>
        <w:t>και δεν αποδέχονται</w:t>
      </w:r>
      <w:r w:rsidR="00860608" w:rsidRPr="00044010">
        <w:rPr>
          <w:sz w:val="28"/>
          <w:szCs w:val="28"/>
        </w:rPr>
        <w:t xml:space="preserve">  την αποσύνδεση της άσκησης του επαγγέλματος του Μηχανικού από τους ακαδημαϊκούς τίτλους σπουδών. Η ανάληψη δε της τεχνικής ευθύνης στο ανώτατο επίπεδο νοείται μόνο από διπλωματούχους μ</w:t>
      </w:r>
      <w:r w:rsidR="00751897">
        <w:rPr>
          <w:sz w:val="28"/>
          <w:szCs w:val="28"/>
        </w:rPr>
        <w:t xml:space="preserve">ηχανικούς. Τουναντίον οι φορείς του τεχνικού κόσμου </w:t>
      </w:r>
      <w:r w:rsidR="00A41D04">
        <w:rPr>
          <w:sz w:val="28"/>
          <w:szCs w:val="28"/>
        </w:rPr>
        <w:t>θα ασκήσουν</w:t>
      </w:r>
      <w:r w:rsidR="00860608" w:rsidRPr="00044010">
        <w:rPr>
          <w:sz w:val="28"/>
          <w:szCs w:val="28"/>
        </w:rPr>
        <w:t xml:space="preserve"> με κάθε πρόσφορο τρόπο τον θεσμικό, επιστημονικό</w:t>
      </w:r>
      <w:r w:rsidR="00880FEB"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>και κοινωνικό του</w:t>
      </w:r>
      <w:r w:rsidR="00A41D04">
        <w:rPr>
          <w:sz w:val="28"/>
          <w:szCs w:val="28"/>
        </w:rPr>
        <w:t>ς</w:t>
      </w:r>
      <w:r w:rsidR="00860608" w:rsidRPr="00044010">
        <w:rPr>
          <w:sz w:val="28"/>
          <w:szCs w:val="28"/>
        </w:rPr>
        <w:t xml:space="preserve"> ρόλο</w:t>
      </w:r>
      <w:r w:rsidR="00A41D04">
        <w:rPr>
          <w:sz w:val="28"/>
          <w:szCs w:val="28"/>
        </w:rPr>
        <w:t>,</w:t>
      </w:r>
      <w:r w:rsidR="00860608" w:rsidRPr="00044010">
        <w:rPr>
          <w:sz w:val="28"/>
          <w:szCs w:val="28"/>
        </w:rPr>
        <w:t xml:space="preserve"> ώστε η πολιτική άκριτης εμπορευματοποίησης της Παιδείας και  Νομοθετικής εξίσωσης διαφορετικών επιπέδων επιστημονικής Γνώσης</w:t>
      </w:r>
      <w:r w:rsidR="00A41D04">
        <w:rPr>
          <w:sz w:val="28"/>
          <w:szCs w:val="28"/>
        </w:rPr>
        <w:t>,</w:t>
      </w:r>
      <w:r w:rsidR="00860608" w:rsidRPr="00044010">
        <w:rPr>
          <w:sz w:val="28"/>
          <w:szCs w:val="28"/>
        </w:rPr>
        <w:t xml:space="preserve"> να καταργηθεί στην πράξη.</w:t>
      </w:r>
    </w:p>
    <w:p w:rsidR="008B4AA0" w:rsidRDefault="00860608" w:rsidP="00860608">
      <w:pPr>
        <w:rPr>
          <w:sz w:val="28"/>
          <w:szCs w:val="28"/>
        </w:rPr>
      </w:pPr>
      <w:r w:rsidRPr="00044010">
        <w:rPr>
          <w:sz w:val="28"/>
          <w:szCs w:val="28"/>
        </w:rPr>
        <w:t xml:space="preserve">Σε συνέχεια των παραπάνω, </w:t>
      </w:r>
    </w:p>
    <w:p w:rsidR="008B4AA0" w:rsidRPr="005B518A" w:rsidRDefault="0062297C" w:rsidP="00A41D04">
      <w:pPr>
        <w:rPr>
          <w:i/>
          <w:sz w:val="28"/>
          <w:szCs w:val="28"/>
        </w:rPr>
      </w:pPr>
      <w:r w:rsidRPr="005B518A">
        <w:rPr>
          <w:i/>
          <w:sz w:val="28"/>
          <w:szCs w:val="28"/>
        </w:rPr>
        <w:t xml:space="preserve">οι Πρόεδροι της Αντιπροσωπείας </w:t>
      </w:r>
      <w:r w:rsidR="00A41D04" w:rsidRPr="005B518A">
        <w:rPr>
          <w:i/>
          <w:sz w:val="28"/>
          <w:szCs w:val="28"/>
        </w:rPr>
        <w:t xml:space="preserve">και </w:t>
      </w:r>
      <w:r w:rsidRPr="005B518A">
        <w:rPr>
          <w:i/>
          <w:sz w:val="28"/>
          <w:szCs w:val="28"/>
        </w:rPr>
        <w:t>του Τ</w:t>
      </w:r>
      <w:r w:rsidR="00A41D04" w:rsidRPr="005B518A">
        <w:rPr>
          <w:i/>
          <w:sz w:val="28"/>
          <w:szCs w:val="28"/>
        </w:rPr>
        <w:t>.Ε.Ε</w:t>
      </w:r>
      <w:r w:rsidRPr="005B518A">
        <w:rPr>
          <w:i/>
          <w:sz w:val="28"/>
          <w:szCs w:val="28"/>
        </w:rPr>
        <w:t>.</w:t>
      </w:r>
      <w:r w:rsidR="00A41D04" w:rsidRPr="005B518A">
        <w:rPr>
          <w:i/>
          <w:sz w:val="28"/>
          <w:szCs w:val="28"/>
        </w:rPr>
        <w:t xml:space="preserve">,  </w:t>
      </w:r>
      <w:r w:rsidR="00860608" w:rsidRPr="005B518A">
        <w:rPr>
          <w:i/>
          <w:sz w:val="28"/>
          <w:szCs w:val="28"/>
        </w:rPr>
        <w:t xml:space="preserve">η Αντιπροσωπεία </w:t>
      </w:r>
      <w:r w:rsidR="00A41D04" w:rsidRPr="005B518A">
        <w:rPr>
          <w:i/>
          <w:sz w:val="28"/>
          <w:szCs w:val="28"/>
        </w:rPr>
        <w:t>και η Διοικούσα Επιτροπή του Τ.Ε.Ε.</w:t>
      </w:r>
    </w:p>
    <w:p w:rsidR="00060EFC" w:rsidRPr="001F3310" w:rsidRDefault="005B518A" w:rsidP="005B518A">
      <w:pPr>
        <w:pStyle w:val="ab"/>
        <w:numPr>
          <w:ilvl w:val="0"/>
          <w:numId w:val="14"/>
        </w:num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ο Πρύτανης του Ε.Μ.Π. και οι  Κοσμήτορες όλων των σχολών του Εθνικού Μετσόβιο</w:t>
      </w:r>
      <w:r w:rsidR="00772291">
        <w:rPr>
          <w:i/>
          <w:sz w:val="28"/>
          <w:szCs w:val="28"/>
        </w:rPr>
        <w:t>υ</w:t>
      </w:r>
      <w:r w:rsidRPr="001F3310">
        <w:rPr>
          <w:i/>
          <w:sz w:val="28"/>
          <w:szCs w:val="28"/>
        </w:rPr>
        <w:t xml:space="preserve"> Πολυτεχνείου</w:t>
      </w:r>
    </w:p>
    <w:p w:rsidR="005B518A" w:rsidRPr="001F3310" w:rsidRDefault="00060EFC" w:rsidP="005B518A">
      <w:pPr>
        <w:pStyle w:val="ab"/>
        <w:numPr>
          <w:ilvl w:val="0"/>
          <w:numId w:val="14"/>
        </w:num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ο Πρύτανης του Πολυτεχνείου Κρήτης</w:t>
      </w:r>
      <w:r w:rsidR="005B518A" w:rsidRPr="001F3310">
        <w:rPr>
          <w:i/>
          <w:sz w:val="28"/>
          <w:szCs w:val="28"/>
        </w:rPr>
        <w:t xml:space="preserve"> </w:t>
      </w:r>
    </w:p>
    <w:p w:rsidR="00060EFC" w:rsidRPr="001F3310" w:rsidRDefault="00060EFC" w:rsidP="00060EFC">
      <w:pPr>
        <w:pStyle w:val="ab"/>
        <w:numPr>
          <w:ilvl w:val="0"/>
          <w:numId w:val="14"/>
        </w:num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 xml:space="preserve">οι  Κοσμήτορες των </w:t>
      </w:r>
      <w:r w:rsidRPr="001F3310">
        <w:rPr>
          <w:i/>
          <w:sz w:val="28"/>
          <w:szCs w:val="28"/>
          <w:lang w:val="en-US"/>
        </w:rPr>
        <w:t>: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Πολυτεχνικής Σχολής Αριστοτελείου Πανεπιστημίου Θεσσαλονίκης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Πολυτεχνικής Σχολής Πανεπιστημίου Πατρών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Πολυτεχνικής Σχολής Δημοκρίτειου Πανεπιστημίου Θράκης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Πολυτεχνικής Σχολής Πανεπιστημίου Θεσσαλίας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Πανεπιστημίου Ιωαννίνων</w:t>
      </w:r>
    </w:p>
    <w:p w:rsidR="005B518A" w:rsidRPr="001F3310" w:rsidRDefault="005B518A" w:rsidP="005B518A">
      <w:pPr>
        <w:pStyle w:val="ab"/>
        <w:numPr>
          <w:ilvl w:val="0"/>
          <w:numId w:val="16"/>
        </w:numPr>
        <w:ind w:left="1701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 xml:space="preserve">Πολυτεχνικής Σχολής Παν. </w:t>
      </w:r>
      <w:proofErr w:type="spellStart"/>
      <w:r w:rsidRPr="001F3310">
        <w:rPr>
          <w:i/>
          <w:sz w:val="28"/>
          <w:szCs w:val="28"/>
        </w:rPr>
        <w:t>Δυτ</w:t>
      </w:r>
      <w:proofErr w:type="spellEnd"/>
      <w:r w:rsidRPr="001F3310">
        <w:rPr>
          <w:i/>
          <w:sz w:val="28"/>
          <w:szCs w:val="28"/>
        </w:rPr>
        <w:t>. Μακεδονίας –Κοζάνης</w:t>
      </w:r>
    </w:p>
    <w:p w:rsidR="005B518A" w:rsidRPr="001F3310" w:rsidRDefault="005B518A" w:rsidP="005B518A">
      <w:pPr>
        <w:pStyle w:val="ab"/>
        <w:numPr>
          <w:ilvl w:val="0"/>
          <w:numId w:val="12"/>
        </w:num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Πανεπιστημίου Αιγαίου-Σάμος</w:t>
      </w:r>
    </w:p>
    <w:p w:rsidR="00060EFC" w:rsidRDefault="00060EFC" w:rsidP="00060EFC">
      <w:pPr>
        <w:pStyle w:val="ab"/>
        <w:numPr>
          <w:ilvl w:val="0"/>
          <w:numId w:val="12"/>
        </w:numPr>
        <w:tabs>
          <w:tab w:val="left" w:pos="1134"/>
        </w:tabs>
        <w:ind w:left="709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 xml:space="preserve">ο Πρύτανης του Πανεπιστημίου Δυτικής  Αττικής </w:t>
      </w:r>
    </w:p>
    <w:p w:rsidR="001047ED" w:rsidRPr="001F3310" w:rsidRDefault="001047ED" w:rsidP="001047ED">
      <w:pPr>
        <w:pStyle w:val="ab"/>
        <w:tabs>
          <w:tab w:val="left" w:pos="1134"/>
        </w:tabs>
        <w:ind w:left="709"/>
        <w:rPr>
          <w:i/>
          <w:sz w:val="28"/>
          <w:szCs w:val="28"/>
        </w:rPr>
      </w:pPr>
    </w:p>
    <w:p w:rsidR="008B4AA0" w:rsidRPr="001F3310" w:rsidRDefault="000A437D" w:rsidP="00382FF7">
      <w:pPr>
        <w:pStyle w:val="ab"/>
        <w:numPr>
          <w:ilvl w:val="0"/>
          <w:numId w:val="12"/>
        </w:numPr>
        <w:ind w:left="709" w:firstLine="0"/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 xml:space="preserve">Οι </w:t>
      </w:r>
      <w:r w:rsidR="00382B6A" w:rsidRPr="001F3310">
        <w:rPr>
          <w:i/>
          <w:sz w:val="28"/>
          <w:szCs w:val="28"/>
        </w:rPr>
        <w:t xml:space="preserve"> Πρ</w:t>
      </w:r>
      <w:r w:rsidRPr="001F3310">
        <w:rPr>
          <w:i/>
          <w:sz w:val="28"/>
          <w:szCs w:val="28"/>
        </w:rPr>
        <w:t>όεδροι και τα</w:t>
      </w:r>
      <w:r w:rsidR="00382B6A" w:rsidRPr="001F3310">
        <w:rPr>
          <w:i/>
          <w:sz w:val="28"/>
          <w:szCs w:val="28"/>
        </w:rPr>
        <w:t xml:space="preserve"> Δ.Σ. του </w:t>
      </w:r>
      <w:r w:rsidR="00705BAC" w:rsidRPr="001F3310">
        <w:rPr>
          <w:i/>
          <w:sz w:val="28"/>
          <w:szCs w:val="28"/>
        </w:rPr>
        <w:t>:</w:t>
      </w:r>
      <w:r w:rsidR="00860608" w:rsidRPr="001F3310">
        <w:rPr>
          <w:i/>
          <w:sz w:val="28"/>
          <w:szCs w:val="28"/>
        </w:rPr>
        <w:t xml:space="preserve"> </w:t>
      </w:r>
    </w:p>
    <w:p w:rsidR="008B4AA0" w:rsidRPr="001F3310" w:rsidRDefault="001F3310" w:rsidP="00382FF7">
      <w:pPr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382B6A" w:rsidRPr="001F3310">
        <w:rPr>
          <w:i/>
          <w:sz w:val="28"/>
          <w:szCs w:val="28"/>
        </w:rPr>
        <w:t>Συλλόγου Πολιτικών Μηχανικών Ελλάδας</w:t>
      </w:r>
    </w:p>
    <w:p w:rsidR="008B4AA0" w:rsidRPr="001F3310" w:rsidRDefault="00261103" w:rsidP="00382FF7">
      <w:pPr>
        <w:rPr>
          <w:i/>
          <w:sz w:val="28"/>
          <w:szCs w:val="28"/>
        </w:rPr>
      </w:pPr>
      <w:r>
        <w:rPr>
          <w:sz w:val="28"/>
          <w:szCs w:val="28"/>
        </w:rPr>
        <w:t>-</w:t>
      </w:r>
      <w:r w:rsidR="00382B6A" w:rsidRPr="001F3310">
        <w:rPr>
          <w:i/>
          <w:sz w:val="28"/>
          <w:szCs w:val="28"/>
        </w:rPr>
        <w:t xml:space="preserve">Συλλόγου Αρχιτεκτόνων </w:t>
      </w:r>
      <w:proofErr w:type="spellStart"/>
      <w:r w:rsidR="00382B6A" w:rsidRPr="001F3310">
        <w:rPr>
          <w:i/>
          <w:sz w:val="28"/>
          <w:szCs w:val="28"/>
        </w:rPr>
        <w:t>Διπλ</w:t>
      </w:r>
      <w:proofErr w:type="spellEnd"/>
      <w:r w:rsidR="00382B6A" w:rsidRPr="001F3310">
        <w:rPr>
          <w:i/>
          <w:sz w:val="28"/>
          <w:szCs w:val="28"/>
        </w:rPr>
        <w:t xml:space="preserve">. Ανωτάτων Σχολών </w:t>
      </w:r>
      <w:r w:rsidR="006438D3" w:rsidRPr="001F3310">
        <w:rPr>
          <w:i/>
          <w:sz w:val="28"/>
          <w:szCs w:val="28"/>
        </w:rPr>
        <w:t>/Πανελλήνια</w:t>
      </w:r>
      <w:r w:rsidRPr="001F3310">
        <w:rPr>
          <w:i/>
          <w:sz w:val="28"/>
          <w:szCs w:val="28"/>
        </w:rPr>
        <w:t>ς</w:t>
      </w:r>
      <w:r w:rsidR="006438D3" w:rsidRPr="001F3310">
        <w:rPr>
          <w:i/>
          <w:sz w:val="28"/>
          <w:szCs w:val="28"/>
        </w:rPr>
        <w:t xml:space="preserve"> Ένωση</w:t>
      </w:r>
      <w:r w:rsidRPr="001F3310">
        <w:rPr>
          <w:i/>
          <w:sz w:val="28"/>
          <w:szCs w:val="28"/>
        </w:rPr>
        <w:t>ς</w:t>
      </w:r>
      <w:r w:rsidR="006438D3" w:rsidRPr="001F3310">
        <w:rPr>
          <w:i/>
          <w:sz w:val="28"/>
          <w:szCs w:val="28"/>
        </w:rPr>
        <w:t xml:space="preserve"> Αρχιτεκτόνων</w:t>
      </w:r>
    </w:p>
    <w:p w:rsidR="008B4AA0" w:rsidRPr="001F3310" w:rsidRDefault="00261103" w:rsidP="00382FF7">
      <w:pPr>
        <w:rPr>
          <w:i/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382B6A" w:rsidRPr="001F3310">
        <w:rPr>
          <w:i/>
          <w:sz w:val="28"/>
          <w:szCs w:val="28"/>
        </w:rPr>
        <w:t xml:space="preserve">Πανελληνίου Συλλόγου </w:t>
      </w:r>
      <w:proofErr w:type="spellStart"/>
      <w:r w:rsidR="00382B6A" w:rsidRPr="001F3310">
        <w:rPr>
          <w:i/>
          <w:sz w:val="28"/>
          <w:szCs w:val="28"/>
        </w:rPr>
        <w:t>Διπλ</w:t>
      </w:r>
      <w:proofErr w:type="spellEnd"/>
      <w:r w:rsidR="00382B6A" w:rsidRPr="001F3310">
        <w:rPr>
          <w:i/>
          <w:sz w:val="28"/>
          <w:szCs w:val="28"/>
        </w:rPr>
        <w:t>. Μηχανολόγων Ηλεκτρολόγων</w:t>
      </w:r>
    </w:p>
    <w:p w:rsidR="008B4AA0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382B6A" w:rsidRPr="001F3310">
        <w:rPr>
          <w:i/>
          <w:sz w:val="28"/>
          <w:szCs w:val="28"/>
        </w:rPr>
        <w:t>Πανελληνίου Συλλόγου Αγρονόμων Τοπογράφων Μηχανικών</w:t>
      </w:r>
    </w:p>
    <w:p w:rsidR="008B4AA0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8B4AA0" w:rsidRPr="001F3310">
        <w:rPr>
          <w:i/>
          <w:sz w:val="28"/>
          <w:szCs w:val="28"/>
        </w:rPr>
        <w:t xml:space="preserve">Πανελληνίου Συλλόγου </w:t>
      </w:r>
      <w:proofErr w:type="spellStart"/>
      <w:r w:rsidR="008B4AA0" w:rsidRPr="001F3310">
        <w:rPr>
          <w:i/>
          <w:sz w:val="28"/>
          <w:szCs w:val="28"/>
        </w:rPr>
        <w:t>Διπλ</w:t>
      </w:r>
      <w:proofErr w:type="spellEnd"/>
      <w:r w:rsidR="008B4AA0" w:rsidRPr="001F3310">
        <w:rPr>
          <w:i/>
          <w:sz w:val="28"/>
          <w:szCs w:val="28"/>
        </w:rPr>
        <w:t xml:space="preserve">. </w:t>
      </w:r>
      <w:r w:rsidR="000A437D" w:rsidRPr="001F3310">
        <w:rPr>
          <w:i/>
          <w:sz w:val="28"/>
          <w:szCs w:val="28"/>
        </w:rPr>
        <w:t>Μηχ. Μεταλλείων-</w:t>
      </w:r>
      <w:r w:rsidR="008B4AA0" w:rsidRPr="001F3310">
        <w:rPr>
          <w:i/>
          <w:sz w:val="28"/>
          <w:szCs w:val="28"/>
        </w:rPr>
        <w:t>Μεταλλειολόγων Μηχανικών</w:t>
      </w:r>
    </w:p>
    <w:p w:rsidR="009F266A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9F266A" w:rsidRPr="001F3310">
        <w:rPr>
          <w:i/>
          <w:sz w:val="28"/>
          <w:szCs w:val="28"/>
        </w:rPr>
        <w:t xml:space="preserve">Συλλόγου </w:t>
      </w:r>
      <w:proofErr w:type="spellStart"/>
      <w:r w:rsidR="009F266A" w:rsidRPr="001F3310">
        <w:rPr>
          <w:i/>
          <w:sz w:val="28"/>
          <w:szCs w:val="28"/>
        </w:rPr>
        <w:t>Διπλ</w:t>
      </w:r>
      <w:proofErr w:type="spellEnd"/>
      <w:r w:rsidR="009F266A" w:rsidRPr="001F3310">
        <w:rPr>
          <w:i/>
          <w:sz w:val="28"/>
          <w:szCs w:val="28"/>
        </w:rPr>
        <w:t xml:space="preserve">. Ναυπηγών Μηχανικών </w:t>
      </w:r>
      <w:r w:rsidR="00F340B3" w:rsidRPr="001F3310">
        <w:rPr>
          <w:i/>
          <w:sz w:val="28"/>
          <w:szCs w:val="28"/>
        </w:rPr>
        <w:t>Ελλάδας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851ABC" w:rsidRPr="001F3310">
        <w:rPr>
          <w:i/>
          <w:sz w:val="28"/>
          <w:szCs w:val="28"/>
        </w:rPr>
        <w:t>Πανελληνίου Συλλόγου Χημικών Μηχανικών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183845" w:rsidRPr="001F3310">
        <w:rPr>
          <w:i/>
          <w:sz w:val="28"/>
          <w:szCs w:val="28"/>
        </w:rPr>
        <w:t xml:space="preserve">Πανελληνίου </w:t>
      </w:r>
      <w:r w:rsidR="00851ABC" w:rsidRPr="001F3310">
        <w:rPr>
          <w:i/>
          <w:sz w:val="28"/>
          <w:szCs w:val="28"/>
        </w:rPr>
        <w:t xml:space="preserve">Συλλόγου </w:t>
      </w:r>
      <w:proofErr w:type="spellStart"/>
      <w:r w:rsidR="00851ABC" w:rsidRPr="001F3310">
        <w:rPr>
          <w:i/>
          <w:sz w:val="28"/>
          <w:szCs w:val="28"/>
        </w:rPr>
        <w:t>Διπλ</w:t>
      </w:r>
      <w:proofErr w:type="spellEnd"/>
      <w:r w:rsidR="00851ABC" w:rsidRPr="001F3310">
        <w:rPr>
          <w:i/>
          <w:sz w:val="28"/>
          <w:szCs w:val="28"/>
        </w:rPr>
        <w:t>. Μηχ. Οικονομίας &amp; Διοίκησης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851ABC" w:rsidRPr="001F3310">
        <w:rPr>
          <w:i/>
          <w:sz w:val="28"/>
          <w:szCs w:val="28"/>
        </w:rPr>
        <w:t>Συλλόγου Ελλήνων Πολεοδόμων – Χωροτακτών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B21200" w:rsidRPr="001F3310">
        <w:rPr>
          <w:i/>
          <w:sz w:val="28"/>
          <w:szCs w:val="28"/>
        </w:rPr>
        <w:t xml:space="preserve">Συλλόγου </w:t>
      </w:r>
      <w:r w:rsidR="00851ABC" w:rsidRPr="001F3310">
        <w:rPr>
          <w:i/>
          <w:sz w:val="28"/>
          <w:szCs w:val="28"/>
        </w:rPr>
        <w:t>Ελλήνων Αεροναυπηγών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083889" w:rsidRPr="001F3310">
        <w:rPr>
          <w:i/>
          <w:sz w:val="28"/>
          <w:szCs w:val="28"/>
        </w:rPr>
        <w:t xml:space="preserve">Πανελληνίου Συλλόγου </w:t>
      </w:r>
      <w:r w:rsidR="00851ABC" w:rsidRPr="001F3310">
        <w:rPr>
          <w:i/>
          <w:sz w:val="28"/>
          <w:szCs w:val="28"/>
        </w:rPr>
        <w:t>Μηχανικών Ορυκτών Πόρων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083889" w:rsidRPr="001F3310">
        <w:rPr>
          <w:i/>
          <w:sz w:val="28"/>
          <w:szCs w:val="28"/>
        </w:rPr>
        <w:t>Πανελληνίου Συλλόγου</w:t>
      </w:r>
      <w:r w:rsidR="00851ABC" w:rsidRPr="001F3310">
        <w:rPr>
          <w:i/>
          <w:sz w:val="28"/>
          <w:szCs w:val="28"/>
        </w:rPr>
        <w:t xml:space="preserve"> Μηχ</w:t>
      </w:r>
      <w:r w:rsidR="00B21200" w:rsidRPr="001F3310">
        <w:rPr>
          <w:i/>
          <w:sz w:val="28"/>
          <w:szCs w:val="28"/>
        </w:rPr>
        <w:t>.</w:t>
      </w:r>
      <w:r w:rsidR="00851ABC" w:rsidRPr="001F3310">
        <w:rPr>
          <w:i/>
          <w:sz w:val="28"/>
          <w:szCs w:val="28"/>
        </w:rPr>
        <w:t xml:space="preserve"> Παραγωγής &amp; Διοίκησης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083889" w:rsidRPr="001F3310">
        <w:rPr>
          <w:i/>
          <w:sz w:val="28"/>
          <w:szCs w:val="28"/>
        </w:rPr>
        <w:t>Πανελληνίου</w:t>
      </w:r>
      <w:r w:rsidR="00851ABC" w:rsidRPr="001F3310">
        <w:rPr>
          <w:i/>
          <w:sz w:val="28"/>
          <w:szCs w:val="28"/>
        </w:rPr>
        <w:t xml:space="preserve"> </w:t>
      </w:r>
      <w:r w:rsidR="00083889" w:rsidRPr="001F3310">
        <w:rPr>
          <w:i/>
          <w:sz w:val="28"/>
          <w:szCs w:val="28"/>
        </w:rPr>
        <w:t>Συλλόγου</w:t>
      </w:r>
      <w:r w:rsidR="00851ABC" w:rsidRPr="001F3310">
        <w:rPr>
          <w:i/>
          <w:sz w:val="28"/>
          <w:szCs w:val="28"/>
        </w:rPr>
        <w:t xml:space="preserve"> Μηχανικών Περιβάλλοντος</w:t>
      </w:r>
    </w:p>
    <w:p w:rsidR="00851ABC" w:rsidRPr="001F3310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571F97" w:rsidRPr="001F3310">
        <w:rPr>
          <w:i/>
          <w:sz w:val="28"/>
          <w:szCs w:val="28"/>
        </w:rPr>
        <w:t>Συλλ.</w:t>
      </w:r>
      <w:r w:rsidR="00183845" w:rsidRPr="001F3310">
        <w:rPr>
          <w:i/>
          <w:sz w:val="28"/>
          <w:szCs w:val="28"/>
        </w:rPr>
        <w:t xml:space="preserve"> </w:t>
      </w:r>
      <w:r w:rsidR="00851ABC" w:rsidRPr="001F3310">
        <w:rPr>
          <w:i/>
          <w:sz w:val="28"/>
          <w:szCs w:val="28"/>
        </w:rPr>
        <w:t>Ελλ. Μηχ.</w:t>
      </w:r>
      <w:r w:rsidR="00B21200" w:rsidRPr="001F3310">
        <w:rPr>
          <w:i/>
          <w:sz w:val="28"/>
          <w:szCs w:val="28"/>
        </w:rPr>
        <w:t xml:space="preserve"> Πολεοδομίας Χωροταξίας &amp; Περ.</w:t>
      </w:r>
      <w:r w:rsidR="00183845" w:rsidRPr="001F3310">
        <w:rPr>
          <w:i/>
          <w:sz w:val="28"/>
          <w:szCs w:val="28"/>
        </w:rPr>
        <w:t xml:space="preserve"> </w:t>
      </w:r>
      <w:r w:rsidR="00851ABC" w:rsidRPr="001F3310">
        <w:rPr>
          <w:i/>
          <w:sz w:val="28"/>
          <w:szCs w:val="28"/>
        </w:rPr>
        <w:t>Ανάπτυξης</w:t>
      </w:r>
    </w:p>
    <w:p w:rsidR="00851ABC" w:rsidRDefault="00261103" w:rsidP="00382FF7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985C74" w:rsidRPr="001F3310">
        <w:rPr>
          <w:i/>
          <w:sz w:val="28"/>
          <w:szCs w:val="28"/>
        </w:rPr>
        <w:t xml:space="preserve">Συλλόγου </w:t>
      </w:r>
      <w:r w:rsidR="00083889" w:rsidRPr="001F3310">
        <w:rPr>
          <w:i/>
          <w:sz w:val="28"/>
          <w:szCs w:val="28"/>
        </w:rPr>
        <w:t>Ελλήνων Χωροτακτών Πολεοδόμων</w:t>
      </w:r>
    </w:p>
    <w:p w:rsidR="00F41058" w:rsidRPr="006A79A0" w:rsidRDefault="006A79A0" w:rsidP="00F41058">
      <w:pPr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F41058" w:rsidRPr="006A79A0">
        <w:rPr>
          <w:i/>
          <w:sz w:val="28"/>
          <w:szCs w:val="28"/>
        </w:rPr>
        <w:t>Συλλόγου Μελετητών Ελλάδας</w:t>
      </w:r>
    </w:p>
    <w:p w:rsidR="00F41058" w:rsidRPr="006A79A0" w:rsidRDefault="006A79A0" w:rsidP="00382FF7">
      <w:pPr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F41058" w:rsidRPr="006A79A0">
        <w:rPr>
          <w:i/>
          <w:sz w:val="28"/>
          <w:szCs w:val="28"/>
        </w:rPr>
        <w:t>Συλλόγου Ελλήνων Συγκοινωνιολόγων</w:t>
      </w:r>
    </w:p>
    <w:p w:rsidR="00261103" w:rsidRPr="001F3310" w:rsidRDefault="00261103" w:rsidP="00261103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083889" w:rsidRPr="001F3310">
        <w:rPr>
          <w:i/>
          <w:sz w:val="28"/>
          <w:szCs w:val="28"/>
        </w:rPr>
        <w:t>Της Ένωσης Μηχανικών Πληροφορικής &amp; Επικοινωνιών Ελλάδας</w:t>
      </w:r>
    </w:p>
    <w:p w:rsidR="00261103" w:rsidRPr="006A79A0" w:rsidRDefault="00261103" w:rsidP="00261103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2C09E0" w:rsidRPr="006A79A0">
        <w:rPr>
          <w:i/>
          <w:sz w:val="28"/>
          <w:szCs w:val="28"/>
        </w:rPr>
        <w:t>Συνδέσμου</w:t>
      </w:r>
      <w:r w:rsidR="005F4ED5" w:rsidRPr="006A79A0">
        <w:rPr>
          <w:i/>
          <w:sz w:val="28"/>
          <w:szCs w:val="28"/>
        </w:rPr>
        <w:t xml:space="preserve"> Ελληνικών Ε</w:t>
      </w:r>
      <w:r w:rsidR="00F41058" w:rsidRPr="006A79A0">
        <w:rPr>
          <w:i/>
          <w:sz w:val="28"/>
          <w:szCs w:val="28"/>
        </w:rPr>
        <w:t xml:space="preserve">ταιρειών-Γραφείων Μελετών </w:t>
      </w:r>
    </w:p>
    <w:p w:rsidR="00261103" w:rsidRPr="006A79A0" w:rsidRDefault="00261103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>-</w:t>
      </w:r>
      <w:r w:rsidR="008A37F0" w:rsidRPr="006A79A0">
        <w:rPr>
          <w:i/>
          <w:sz w:val="28"/>
          <w:szCs w:val="28"/>
        </w:rPr>
        <w:t>Πανελλήνια</w:t>
      </w:r>
      <w:r w:rsidR="002C09E0" w:rsidRPr="006A79A0">
        <w:rPr>
          <w:i/>
          <w:sz w:val="28"/>
          <w:szCs w:val="28"/>
        </w:rPr>
        <w:t>ς</w:t>
      </w:r>
      <w:r w:rsidR="008A37F0" w:rsidRPr="006A79A0">
        <w:rPr>
          <w:i/>
          <w:sz w:val="28"/>
          <w:szCs w:val="28"/>
        </w:rPr>
        <w:t xml:space="preserve"> Ένωση</w:t>
      </w:r>
      <w:r w:rsidR="002C09E0" w:rsidRPr="006A79A0">
        <w:rPr>
          <w:i/>
          <w:sz w:val="28"/>
          <w:szCs w:val="28"/>
        </w:rPr>
        <w:t>ς</w:t>
      </w:r>
      <w:r w:rsidR="008A37F0" w:rsidRPr="006A79A0">
        <w:rPr>
          <w:i/>
          <w:sz w:val="28"/>
          <w:szCs w:val="28"/>
        </w:rPr>
        <w:t xml:space="preserve"> Διπλωματούχων Μηχανικών Εργοληπτών Δημοσίων Έργων</w:t>
      </w:r>
    </w:p>
    <w:p w:rsidR="008A37F0" w:rsidRPr="006A79A0" w:rsidRDefault="00261103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>-</w:t>
      </w:r>
      <w:r w:rsidR="008A37F0" w:rsidRPr="006A79A0">
        <w:rPr>
          <w:i/>
          <w:sz w:val="28"/>
          <w:szCs w:val="28"/>
        </w:rPr>
        <w:t>Πανελλήνια</w:t>
      </w:r>
      <w:r w:rsidR="002C09E0" w:rsidRPr="006A79A0">
        <w:rPr>
          <w:i/>
          <w:sz w:val="28"/>
          <w:szCs w:val="28"/>
        </w:rPr>
        <w:t>ς</w:t>
      </w:r>
      <w:r w:rsidR="008A37F0" w:rsidRPr="006A79A0">
        <w:rPr>
          <w:i/>
          <w:sz w:val="28"/>
          <w:szCs w:val="28"/>
        </w:rPr>
        <w:t xml:space="preserve"> Ένωση</w:t>
      </w:r>
      <w:r w:rsidR="002C09E0" w:rsidRPr="006A79A0">
        <w:rPr>
          <w:i/>
          <w:sz w:val="28"/>
          <w:szCs w:val="28"/>
        </w:rPr>
        <w:t>ς</w:t>
      </w:r>
      <w:r w:rsidR="008A37F0" w:rsidRPr="006A79A0">
        <w:rPr>
          <w:i/>
          <w:sz w:val="28"/>
          <w:szCs w:val="28"/>
        </w:rPr>
        <w:t xml:space="preserve"> Διπλωματούχων Μηχανολόγων Ηλεκτρολόγων Εργοληπτών Δημοσίων Έργων </w:t>
      </w:r>
    </w:p>
    <w:p w:rsidR="00261103" w:rsidRPr="006A79A0" w:rsidRDefault="00261103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>-</w:t>
      </w:r>
      <w:r w:rsidR="002C09E0" w:rsidRPr="006A79A0">
        <w:rPr>
          <w:i/>
          <w:sz w:val="28"/>
          <w:szCs w:val="28"/>
        </w:rPr>
        <w:t>Πανελλήνιου</w:t>
      </w:r>
      <w:r w:rsidR="00614F09" w:rsidRPr="006A79A0">
        <w:rPr>
          <w:i/>
          <w:sz w:val="28"/>
          <w:szCs w:val="28"/>
        </w:rPr>
        <w:t xml:space="preserve">  </w:t>
      </w:r>
      <w:r w:rsidR="002C09E0" w:rsidRPr="006A79A0">
        <w:rPr>
          <w:i/>
          <w:sz w:val="28"/>
          <w:szCs w:val="28"/>
        </w:rPr>
        <w:t>Συνδέσμου</w:t>
      </w:r>
      <w:r w:rsidR="00614F09" w:rsidRPr="006A79A0">
        <w:rPr>
          <w:i/>
          <w:sz w:val="28"/>
          <w:szCs w:val="28"/>
        </w:rPr>
        <w:t xml:space="preserve">  </w:t>
      </w:r>
      <w:r w:rsidR="00F41058" w:rsidRPr="006A79A0">
        <w:rPr>
          <w:i/>
          <w:sz w:val="28"/>
          <w:szCs w:val="28"/>
        </w:rPr>
        <w:t xml:space="preserve">Ανωνύμων </w:t>
      </w:r>
      <w:r w:rsidR="00614F09" w:rsidRPr="006A79A0">
        <w:rPr>
          <w:i/>
          <w:sz w:val="28"/>
          <w:szCs w:val="28"/>
        </w:rPr>
        <w:t>Τεχνικών  Εταιρειών</w:t>
      </w:r>
    </w:p>
    <w:p w:rsidR="00614F09" w:rsidRPr="006A79A0" w:rsidRDefault="00261103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>-</w:t>
      </w:r>
      <w:r w:rsidR="00570D2B" w:rsidRPr="006A79A0">
        <w:rPr>
          <w:i/>
          <w:sz w:val="28"/>
          <w:szCs w:val="28"/>
        </w:rPr>
        <w:t>Πανελλήνια</w:t>
      </w:r>
      <w:r w:rsidR="00DD5444" w:rsidRPr="006A79A0">
        <w:rPr>
          <w:i/>
          <w:sz w:val="28"/>
          <w:szCs w:val="28"/>
        </w:rPr>
        <w:t>ς</w:t>
      </w:r>
      <w:r w:rsidR="00570D2B" w:rsidRPr="006A79A0">
        <w:rPr>
          <w:i/>
          <w:sz w:val="28"/>
          <w:szCs w:val="28"/>
        </w:rPr>
        <w:t xml:space="preserve"> Ένωση</w:t>
      </w:r>
      <w:r w:rsidR="00DD5444" w:rsidRPr="006A79A0">
        <w:rPr>
          <w:i/>
          <w:sz w:val="28"/>
          <w:szCs w:val="28"/>
        </w:rPr>
        <w:t>ς</w:t>
      </w:r>
      <w:r w:rsidR="00570D2B" w:rsidRPr="006A79A0">
        <w:rPr>
          <w:i/>
          <w:sz w:val="28"/>
          <w:szCs w:val="28"/>
        </w:rPr>
        <w:t xml:space="preserve"> Συνδέσμων Εργοληπτών Δημοσίων Έργων </w:t>
      </w:r>
    </w:p>
    <w:p w:rsidR="00F41058" w:rsidRPr="006A79A0" w:rsidRDefault="00F41058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>-Συνδέσμου Τεχνικών Εταιρειών Ανωτέρων Τάξεων</w:t>
      </w:r>
    </w:p>
    <w:p w:rsidR="00F41058" w:rsidRPr="006A79A0" w:rsidRDefault="00F41058" w:rsidP="00261103">
      <w:pPr>
        <w:rPr>
          <w:i/>
          <w:sz w:val="28"/>
          <w:szCs w:val="28"/>
        </w:rPr>
      </w:pPr>
      <w:r w:rsidRPr="006A79A0">
        <w:rPr>
          <w:i/>
          <w:sz w:val="28"/>
          <w:szCs w:val="28"/>
        </w:rPr>
        <w:t xml:space="preserve">- Συνδέσμου Εταιρειών </w:t>
      </w:r>
      <w:proofErr w:type="spellStart"/>
      <w:r w:rsidRPr="006A79A0">
        <w:rPr>
          <w:i/>
          <w:sz w:val="28"/>
          <w:szCs w:val="28"/>
        </w:rPr>
        <w:t>Γεωπληροφορικής</w:t>
      </w:r>
      <w:proofErr w:type="spellEnd"/>
      <w:r w:rsidRPr="006A79A0">
        <w:rPr>
          <w:i/>
          <w:sz w:val="28"/>
          <w:szCs w:val="28"/>
        </w:rPr>
        <w:t xml:space="preserve"> και Κτηματολογίου</w:t>
      </w:r>
    </w:p>
    <w:p w:rsidR="0011673C" w:rsidRDefault="00261103" w:rsidP="001F3310">
      <w:pPr>
        <w:rPr>
          <w:i/>
          <w:sz w:val="28"/>
          <w:szCs w:val="28"/>
        </w:rPr>
      </w:pPr>
      <w:r w:rsidRPr="001F3310">
        <w:rPr>
          <w:i/>
          <w:sz w:val="28"/>
          <w:szCs w:val="28"/>
        </w:rPr>
        <w:t>-</w:t>
      </w:r>
      <w:r w:rsidR="00570D2B" w:rsidRPr="001F3310">
        <w:rPr>
          <w:i/>
          <w:sz w:val="28"/>
          <w:szCs w:val="28"/>
        </w:rPr>
        <w:t>Πανελλήνια</w:t>
      </w:r>
      <w:r w:rsidR="00DD5444" w:rsidRPr="001F3310">
        <w:rPr>
          <w:i/>
          <w:sz w:val="28"/>
          <w:szCs w:val="28"/>
        </w:rPr>
        <w:t>ς</w:t>
      </w:r>
      <w:r w:rsidR="00570D2B" w:rsidRPr="001F3310">
        <w:rPr>
          <w:i/>
          <w:sz w:val="28"/>
          <w:szCs w:val="28"/>
        </w:rPr>
        <w:t xml:space="preserve"> Ομοσπονδία</w:t>
      </w:r>
      <w:r w:rsidR="00DD5444" w:rsidRPr="001F3310">
        <w:rPr>
          <w:i/>
          <w:sz w:val="28"/>
          <w:szCs w:val="28"/>
        </w:rPr>
        <w:t>ς</w:t>
      </w:r>
      <w:r w:rsidR="00570D2B" w:rsidRPr="001F3310">
        <w:rPr>
          <w:i/>
          <w:sz w:val="28"/>
          <w:szCs w:val="28"/>
        </w:rPr>
        <w:t xml:space="preserve"> Ενώσεων Μηχανικών Δημοσίων</w:t>
      </w:r>
      <w:r w:rsidR="00570D2B" w:rsidRPr="00261103">
        <w:rPr>
          <w:sz w:val="28"/>
          <w:szCs w:val="28"/>
        </w:rPr>
        <w:t xml:space="preserve"> </w:t>
      </w:r>
      <w:r w:rsidR="00570D2B" w:rsidRPr="001F3310">
        <w:rPr>
          <w:i/>
          <w:sz w:val="28"/>
          <w:szCs w:val="28"/>
        </w:rPr>
        <w:t>Υπαλλήλων Διπλωματούχων Ανωτάτων Σχολών</w:t>
      </w:r>
    </w:p>
    <w:p w:rsidR="006A79A0" w:rsidRDefault="006A79A0" w:rsidP="001F3310">
      <w:pPr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-Συλλόγου Τεχνικών Υπαλλήλων Ελλάδας</w:t>
      </w:r>
    </w:p>
    <w:p w:rsidR="006A79A0" w:rsidRDefault="006A79A0" w:rsidP="001F3310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-Συλλόγου τεχνικών Επιστημόνων Βιομηχανίας </w:t>
      </w:r>
    </w:p>
    <w:p w:rsidR="006A79A0" w:rsidRDefault="006A79A0" w:rsidP="001F3310">
      <w:pPr>
        <w:rPr>
          <w:i/>
          <w:sz w:val="28"/>
          <w:szCs w:val="28"/>
        </w:rPr>
      </w:pPr>
      <w:r>
        <w:rPr>
          <w:i/>
          <w:sz w:val="28"/>
          <w:szCs w:val="28"/>
        </w:rPr>
        <w:t>-Ομοσπονδία Συλλόγου Εργαζομένων Τεχνικών Επιχειρήσεων</w:t>
      </w:r>
    </w:p>
    <w:p w:rsidR="006A79A0" w:rsidRPr="008D2B5A" w:rsidRDefault="006A79A0" w:rsidP="001F3310">
      <w:pPr>
        <w:rPr>
          <w:i/>
          <w:sz w:val="28"/>
          <w:szCs w:val="28"/>
        </w:rPr>
      </w:pPr>
    </w:p>
    <w:p w:rsidR="00860608" w:rsidRPr="008B4AA0" w:rsidRDefault="00751897" w:rsidP="008B4AA0">
      <w:pPr>
        <w:ind w:left="360"/>
        <w:rPr>
          <w:sz w:val="28"/>
          <w:szCs w:val="28"/>
        </w:rPr>
      </w:pPr>
      <w:r>
        <w:rPr>
          <w:sz w:val="28"/>
          <w:szCs w:val="28"/>
        </w:rPr>
        <w:t>διαφωνούν</w:t>
      </w:r>
      <w:r w:rsidR="00860608" w:rsidRPr="008B4AA0">
        <w:rPr>
          <w:sz w:val="28"/>
          <w:szCs w:val="28"/>
        </w:rPr>
        <w:t xml:space="preserve"> πλήρως με την επιχειρούμενη αναγνώριση των κολεγίων και με το παρόν </w:t>
      </w:r>
      <w:r>
        <w:rPr>
          <w:sz w:val="28"/>
          <w:szCs w:val="28"/>
        </w:rPr>
        <w:t>αποφασίζουν</w:t>
      </w:r>
      <w:r w:rsidR="00860608" w:rsidRPr="008B4AA0">
        <w:rPr>
          <w:sz w:val="28"/>
          <w:szCs w:val="28"/>
        </w:rPr>
        <w:t>:</w:t>
      </w:r>
    </w:p>
    <w:p w:rsidR="00860608" w:rsidRPr="00044010" w:rsidRDefault="00890F6D" w:rsidP="00C9124E">
      <w:pPr>
        <w:pStyle w:val="ab"/>
        <w:numPr>
          <w:ilvl w:val="0"/>
          <w:numId w:val="10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Προχ</w:t>
      </w:r>
      <w:r w:rsidR="00654A3E">
        <w:rPr>
          <w:sz w:val="28"/>
          <w:szCs w:val="28"/>
        </w:rPr>
        <w:t>ώρησαν</w:t>
      </w:r>
      <w:r w:rsidR="00860608" w:rsidRPr="00044010">
        <w:rPr>
          <w:sz w:val="28"/>
          <w:szCs w:val="28"/>
        </w:rPr>
        <w:t xml:space="preserve"> </w:t>
      </w:r>
      <w:r>
        <w:rPr>
          <w:sz w:val="28"/>
          <w:szCs w:val="28"/>
        </w:rPr>
        <w:t>σήμερα Τρίτη 22 Οκτωβρίου</w:t>
      </w:r>
      <w:r w:rsidR="00397D55">
        <w:rPr>
          <w:sz w:val="28"/>
          <w:szCs w:val="28"/>
        </w:rPr>
        <w:t>, μετά από Πρόσκληση της Προέδρου της Αντιπροσωπείας του Τ.Ε.Ε.</w:t>
      </w:r>
      <w:r w:rsidR="002C572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60608" w:rsidRPr="00044010">
        <w:rPr>
          <w:sz w:val="28"/>
          <w:szCs w:val="28"/>
        </w:rPr>
        <w:t xml:space="preserve">σε </w:t>
      </w:r>
      <w:proofErr w:type="spellStart"/>
      <w:r w:rsidR="00860608" w:rsidRPr="00044010">
        <w:rPr>
          <w:sz w:val="28"/>
          <w:szCs w:val="28"/>
        </w:rPr>
        <w:t>παντεχνικό</w:t>
      </w:r>
      <w:proofErr w:type="spellEnd"/>
      <w:r w:rsidR="00860608" w:rsidRPr="00044010">
        <w:rPr>
          <w:sz w:val="28"/>
          <w:szCs w:val="28"/>
        </w:rPr>
        <w:t xml:space="preserve"> συντονισμό με τους επιστημονικούς συλλόγους, τα σωματεία, τους φορείς των μηχανικών, τα Πολυτεχνεία της χώρας και τους φοιτητικούς συλλόγους</w:t>
      </w:r>
      <w:r w:rsidR="00397D55">
        <w:rPr>
          <w:sz w:val="28"/>
          <w:szCs w:val="28"/>
        </w:rPr>
        <w:t>, με ομόφωνα κοινές θέσεις ως ανωτέρω.</w:t>
      </w:r>
    </w:p>
    <w:p w:rsidR="00860608" w:rsidRPr="00044010" w:rsidRDefault="00654A3E" w:rsidP="00C9124E">
      <w:pPr>
        <w:pStyle w:val="ab"/>
        <w:numPr>
          <w:ilvl w:val="0"/>
          <w:numId w:val="10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Να προχωρήσουν</w:t>
      </w:r>
      <w:r w:rsidR="00860608" w:rsidRPr="00044010">
        <w:rPr>
          <w:sz w:val="28"/>
          <w:szCs w:val="28"/>
        </w:rPr>
        <w:t xml:space="preserve"> σε κινητοποιήσεις υπό την αιγίδα του </w:t>
      </w:r>
      <w:proofErr w:type="spellStart"/>
      <w:r w:rsidR="00860608" w:rsidRPr="00044010">
        <w:rPr>
          <w:sz w:val="28"/>
          <w:szCs w:val="28"/>
        </w:rPr>
        <w:t>παντεχνικού</w:t>
      </w:r>
      <w:proofErr w:type="spellEnd"/>
      <w:r w:rsidR="00860608" w:rsidRPr="00044010">
        <w:rPr>
          <w:sz w:val="28"/>
          <w:szCs w:val="28"/>
        </w:rPr>
        <w:t xml:space="preserve"> συντονισμού</w:t>
      </w:r>
      <w:r w:rsidR="00397D55">
        <w:rPr>
          <w:sz w:val="28"/>
          <w:szCs w:val="28"/>
        </w:rPr>
        <w:t>.</w:t>
      </w:r>
    </w:p>
    <w:p w:rsidR="00860608" w:rsidRPr="00044010" w:rsidRDefault="00654A3E" w:rsidP="00C9124E">
      <w:pPr>
        <w:pStyle w:val="ab"/>
        <w:numPr>
          <w:ilvl w:val="0"/>
          <w:numId w:val="10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Να στηρίξουν</w:t>
      </w:r>
      <w:r w:rsidR="00860608" w:rsidRPr="00044010">
        <w:rPr>
          <w:sz w:val="28"/>
          <w:szCs w:val="28"/>
        </w:rPr>
        <w:t xml:space="preserve"> έμπρακτα όλες τις σχετικές κινητοποιήσεις</w:t>
      </w:r>
      <w:r w:rsidR="00397D55">
        <w:rPr>
          <w:sz w:val="28"/>
          <w:szCs w:val="28"/>
        </w:rPr>
        <w:t>.</w:t>
      </w:r>
    </w:p>
    <w:p w:rsidR="00860608" w:rsidRPr="00044010" w:rsidRDefault="00654A3E" w:rsidP="00C9124E">
      <w:pPr>
        <w:pStyle w:val="ab"/>
        <w:numPr>
          <w:ilvl w:val="0"/>
          <w:numId w:val="10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Να προχωρήσουν </w:t>
      </w:r>
      <w:r w:rsidR="00860608" w:rsidRPr="00044010">
        <w:rPr>
          <w:sz w:val="28"/>
          <w:szCs w:val="28"/>
        </w:rPr>
        <w:t xml:space="preserve">σε όλες τις απαραίτητες νομικές </w:t>
      </w:r>
      <w:r w:rsidR="0079508B">
        <w:rPr>
          <w:sz w:val="28"/>
          <w:szCs w:val="28"/>
        </w:rPr>
        <w:t xml:space="preserve">διερευνήσεις </w:t>
      </w:r>
      <w:r w:rsidR="00397D55">
        <w:rPr>
          <w:sz w:val="28"/>
          <w:szCs w:val="28"/>
        </w:rPr>
        <w:t xml:space="preserve">και </w:t>
      </w:r>
      <w:r w:rsidR="00860608" w:rsidRPr="00044010">
        <w:rPr>
          <w:sz w:val="28"/>
          <w:szCs w:val="28"/>
        </w:rPr>
        <w:t>ενέργειες για την κατάπτωση της σχετικής νομοθετικής τροπολογίας</w:t>
      </w:r>
      <w:r w:rsidR="0079508B">
        <w:rPr>
          <w:sz w:val="28"/>
          <w:szCs w:val="28"/>
        </w:rPr>
        <w:t xml:space="preserve"> έως και την κατάθεση αίτησης ακύρωσης στο ΣτΕ</w:t>
      </w:r>
      <w:r w:rsidR="001569A5">
        <w:rPr>
          <w:sz w:val="28"/>
          <w:szCs w:val="28"/>
        </w:rPr>
        <w:t>.</w:t>
      </w:r>
    </w:p>
    <w:p w:rsidR="00860608" w:rsidRDefault="00654A3E" w:rsidP="00C9124E">
      <w:pPr>
        <w:pStyle w:val="ab"/>
        <w:numPr>
          <w:ilvl w:val="0"/>
          <w:numId w:val="10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Να ζητήσουν </w:t>
      </w:r>
      <w:r w:rsidR="00860608" w:rsidRPr="00044010">
        <w:rPr>
          <w:sz w:val="28"/>
          <w:szCs w:val="28"/>
        </w:rPr>
        <w:t>από όλα τα κοινοβουλευτικά πολιτικά κόμματα να τοποθετηθούν δημόσια και να στηρίξουν τις θέσεις του ΤΕΕ και των λοιπών φορέων</w:t>
      </w:r>
      <w:r w:rsidR="001569A5">
        <w:rPr>
          <w:sz w:val="28"/>
          <w:szCs w:val="28"/>
        </w:rPr>
        <w:t>.</w:t>
      </w:r>
    </w:p>
    <w:p w:rsidR="006D21A4" w:rsidRPr="006D21A4" w:rsidRDefault="006D21A4" w:rsidP="006D21A4">
      <w:pPr>
        <w:spacing w:after="160" w:line="259" w:lineRule="auto"/>
        <w:rPr>
          <w:sz w:val="28"/>
          <w:szCs w:val="28"/>
        </w:rPr>
      </w:pPr>
    </w:p>
    <w:p w:rsidR="00BC18ED" w:rsidRDefault="00BC18ED" w:rsidP="00875FDB">
      <w:pPr>
        <w:jc w:val="center"/>
        <w:outlineLvl w:val="0"/>
        <w:rPr>
          <w:spacing w:val="0"/>
          <w:sz w:val="28"/>
          <w:szCs w:val="28"/>
        </w:rPr>
      </w:pPr>
      <w:r>
        <w:rPr>
          <w:spacing w:val="0"/>
          <w:sz w:val="28"/>
          <w:szCs w:val="28"/>
        </w:rPr>
        <w:t xml:space="preserve">Για την Παντεχνική Συνάντηση </w:t>
      </w:r>
    </w:p>
    <w:p w:rsidR="00501828" w:rsidRDefault="00501828" w:rsidP="006C2F87">
      <w:pPr>
        <w:jc w:val="center"/>
        <w:rPr>
          <w:spacing w:val="0"/>
          <w:sz w:val="28"/>
          <w:szCs w:val="28"/>
        </w:rPr>
      </w:pPr>
    </w:p>
    <w:p w:rsidR="006D21A4" w:rsidRDefault="006D21A4" w:rsidP="006C2F87">
      <w:pPr>
        <w:jc w:val="center"/>
        <w:rPr>
          <w:spacing w:val="0"/>
          <w:sz w:val="28"/>
          <w:szCs w:val="28"/>
        </w:rPr>
      </w:pPr>
    </w:p>
    <w:p w:rsidR="0092382A" w:rsidRDefault="00751A1D" w:rsidP="00751A1D">
      <w:pPr>
        <w:rPr>
          <w:sz w:val="28"/>
          <w:szCs w:val="28"/>
        </w:rPr>
      </w:pPr>
      <w:r>
        <w:rPr>
          <w:spacing w:val="0"/>
          <w:sz w:val="28"/>
          <w:szCs w:val="28"/>
        </w:rPr>
        <w:t xml:space="preserve">    </w:t>
      </w:r>
      <w:r w:rsidRPr="00E61F79">
        <w:rPr>
          <w:spacing w:val="0"/>
          <w:sz w:val="28"/>
          <w:szCs w:val="28"/>
        </w:rPr>
        <w:t xml:space="preserve">      </w:t>
      </w:r>
      <w:r>
        <w:rPr>
          <w:spacing w:val="0"/>
          <w:sz w:val="28"/>
          <w:szCs w:val="28"/>
        </w:rPr>
        <w:t xml:space="preserve">  </w:t>
      </w:r>
      <w:r w:rsidR="0092382A">
        <w:rPr>
          <w:spacing w:val="0"/>
          <w:sz w:val="28"/>
          <w:szCs w:val="28"/>
        </w:rPr>
        <w:t xml:space="preserve">      </w:t>
      </w:r>
      <w:r>
        <w:rPr>
          <w:spacing w:val="0"/>
          <w:sz w:val="28"/>
          <w:szCs w:val="28"/>
        </w:rPr>
        <w:t>Η</w:t>
      </w:r>
      <w:r>
        <w:rPr>
          <w:sz w:val="28"/>
          <w:szCs w:val="28"/>
        </w:rPr>
        <w:t xml:space="preserve"> Πρόεδρος</w:t>
      </w:r>
      <w:r>
        <w:rPr>
          <w:sz w:val="28"/>
          <w:szCs w:val="28"/>
        </w:rPr>
        <w:tab/>
        <w:t xml:space="preserve">                </w:t>
      </w:r>
      <w:r w:rsidRPr="00E61F79">
        <w:rPr>
          <w:sz w:val="28"/>
          <w:szCs w:val="28"/>
        </w:rPr>
        <w:t xml:space="preserve"> </w:t>
      </w:r>
      <w:r w:rsidR="00005C56">
        <w:rPr>
          <w:sz w:val="28"/>
          <w:szCs w:val="28"/>
        </w:rPr>
        <w:t xml:space="preserve">       </w:t>
      </w:r>
      <w:r w:rsidR="00245F2F">
        <w:rPr>
          <w:sz w:val="28"/>
          <w:szCs w:val="28"/>
        </w:rPr>
        <w:t xml:space="preserve">   </w:t>
      </w:r>
      <w:r w:rsidR="00005C56">
        <w:rPr>
          <w:sz w:val="28"/>
          <w:szCs w:val="28"/>
        </w:rPr>
        <w:t xml:space="preserve"> </w:t>
      </w:r>
      <w:r w:rsidR="00245F2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</w:t>
      </w:r>
      <w:r w:rsidR="00BC18ED">
        <w:rPr>
          <w:sz w:val="28"/>
          <w:szCs w:val="28"/>
        </w:rPr>
        <w:t xml:space="preserve"> Πρόεδρος</w:t>
      </w:r>
    </w:p>
    <w:p w:rsidR="00751A1D" w:rsidRDefault="00751A1D" w:rsidP="00751A1D">
      <w:pPr>
        <w:rPr>
          <w:sz w:val="28"/>
          <w:szCs w:val="28"/>
        </w:rPr>
      </w:pPr>
      <w:r>
        <w:rPr>
          <w:sz w:val="28"/>
          <w:szCs w:val="28"/>
        </w:rPr>
        <w:t>της Αντιπροσωπείας</w:t>
      </w:r>
      <w:r w:rsidR="0092382A">
        <w:rPr>
          <w:sz w:val="28"/>
          <w:szCs w:val="28"/>
        </w:rPr>
        <w:t xml:space="preserve"> του</w:t>
      </w:r>
      <w:r>
        <w:rPr>
          <w:sz w:val="28"/>
          <w:szCs w:val="28"/>
        </w:rPr>
        <w:t xml:space="preserve"> Τ.Ε.Ε.      </w:t>
      </w:r>
      <w:r w:rsidR="00005C56">
        <w:rPr>
          <w:sz w:val="28"/>
          <w:szCs w:val="28"/>
        </w:rPr>
        <w:t xml:space="preserve">      </w:t>
      </w:r>
      <w:r w:rsidR="0092382A">
        <w:rPr>
          <w:sz w:val="28"/>
          <w:szCs w:val="28"/>
        </w:rPr>
        <w:t xml:space="preserve"> </w:t>
      </w:r>
      <w:r w:rsidR="00005C56">
        <w:rPr>
          <w:sz w:val="28"/>
          <w:szCs w:val="28"/>
        </w:rPr>
        <w:t xml:space="preserve">του </w:t>
      </w:r>
      <w:r>
        <w:rPr>
          <w:sz w:val="28"/>
          <w:szCs w:val="28"/>
        </w:rPr>
        <w:t>Τ.Ε.Ε.</w:t>
      </w:r>
    </w:p>
    <w:p w:rsidR="00751A1D" w:rsidRDefault="00751A1D" w:rsidP="00751A1D">
      <w:pPr>
        <w:rPr>
          <w:sz w:val="28"/>
          <w:szCs w:val="28"/>
        </w:rPr>
      </w:pPr>
    </w:p>
    <w:p w:rsidR="00501828" w:rsidRDefault="00501828" w:rsidP="00751A1D">
      <w:pPr>
        <w:rPr>
          <w:sz w:val="28"/>
          <w:szCs w:val="28"/>
        </w:rPr>
      </w:pPr>
    </w:p>
    <w:p w:rsidR="00751A1D" w:rsidRDefault="0092382A" w:rsidP="008153CD">
      <w:pPr>
        <w:ind w:right="-241" w:hanging="284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51A1D">
        <w:rPr>
          <w:sz w:val="28"/>
          <w:szCs w:val="28"/>
        </w:rPr>
        <w:t>ΑΝΤΩΝΙΑ ΜΟΡΟΠΟΥΛΟΥ</w:t>
      </w:r>
      <w:r w:rsidR="00751A1D" w:rsidRPr="00005C56">
        <w:rPr>
          <w:sz w:val="28"/>
          <w:szCs w:val="28"/>
        </w:rPr>
        <w:t xml:space="preserve">     </w:t>
      </w:r>
      <w:r w:rsidR="00005C56">
        <w:rPr>
          <w:sz w:val="28"/>
          <w:szCs w:val="28"/>
        </w:rPr>
        <w:t xml:space="preserve">         ΓΙΩΡΓΟΣ Ν. ΣΤΑΣΙΝΟ</w:t>
      </w:r>
      <w:r w:rsidR="008153CD">
        <w:rPr>
          <w:sz w:val="28"/>
          <w:szCs w:val="28"/>
        </w:rPr>
        <w:t>Σ</w:t>
      </w:r>
    </w:p>
    <w:p w:rsidR="0092382A" w:rsidRPr="008153CD" w:rsidRDefault="0092382A" w:rsidP="008153CD">
      <w:pPr>
        <w:ind w:right="-241" w:hanging="284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Καθ. Ε.Μ.Π.</w:t>
      </w:r>
    </w:p>
    <w:sectPr w:rsidR="0092382A" w:rsidRPr="008153CD" w:rsidSect="00985DA0">
      <w:headerReference w:type="even" r:id="rId8"/>
      <w:headerReference w:type="default" r:id="rId9"/>
      <w:footerReference w:type="default" r:id="rId10"/>
      <w:headerReference w:type="first" r:id="rId11"/>
      <w:pgSz w:w="11907" w:h="16840" w:code="9"/>
      <w:pgMar w:top="1440" w:right="1797" w:bottom="2552" w:left="1797" w:header="1134" w:footer="1418" w:gutter="0"/>
      <w:pgNumType w:start="1"/>
      <w:cols w:space="720"/>
      <w:titlePg/>
      <w:docGrid w:linePitch="3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822" w:rsidRDefault="000E5822">
      <w:pPr>
        <w:spacing w:line="240" w:lineRule="auto"/>
      </w:pPr>
      <w:r>
        <w:separator/>
      </w:r>
    </w:p>
  </w:endnote>
  <w:endnote w:type="continuationSeparator" w:id="0">
    <w:p w:rsidR="000E5822" w:rsidRDefault="000E582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89" w:rsidRDefault="004A7689">
    <w:pPr>
      <w:pStyle w:val="a6"/>
      <w:jc w:val="center"/>
    </w:pPr>
  </w:p>
  <w:p w:rsidR="004A7689" w:rsidRDefault="004A76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822" w:rsidRDefault="000E5822">
      <w:pPr>
        <w:spacing w:line="240" w:lineRule="auto"/>
      </w:pPr>
      <w:r>
        <w:separator/>
      </w:r>
    </w:p>
  </w:footnote>
  <w:footnote w:type="continuationSeparator" w:id="0">
    <w:p w:rsidR="000E5822" w:rsidRDefault="000E582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89" w:rsidRDefault="00776DC7">
    <w:pPr>
      <w:pStyle w:val="a5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4A7689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A7689" w:rsidRDefault="004A7689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89" w:rsidRDefault="00776DC7">
    <w:pPr>
      <w:pStyle w:val="a5"/>
      <w:jc w:val="right"/>
    </w:pPr>
    <w:r>
      <w:rPr>
        <w:noProof/>
      </w:rPr>
      <w:fldChar w:fldCharType="begin"/>
    </w:r>
    <w:r w:rsidR="00F86565">
      <w:rPr>
        <w:noProof/>
      </w:rPr>
      <w:instrText xml:space="preserve"> PAGE   \* MERGEFORMAT </w:instrText>
    </w:r>
    <w:r>
      <w:rPr>
        <w:noProof/>
      </w:rPr>
      <w:fldChar w:fldCharType="separate"/>
    </w:r>
    <w:r w:rsidR="00875FDB">
      <w:rPr>
        <w:noProof/>
      </w:rPr>
      <w:t>2</w:t>
    </w:r>
    <w:r>
      <w:rPr>
        <w:noProof/>
      </w:rPr>
      <w:fldChar w:fldCharType="end"/>
    </w:r>
  </w:p>
  <w:p w:rsidR="004A7689" w:rsidRDefault="004A7689">
    <w:pPr>
      <w:pStyle w:val="a5"/>
      <w:ind w:right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89" w:rsidRDefault="004A7689">
    <w:pPr>
      <w:pStyle w:val="a5"/>
      <w:jc w:val="right"/>
    </w:pPr>
  </w:p>
  <w:p w:rsidR="004A7689" w:rsidRDefault="004A768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52FF"/>
    <w:multiLevelType w:val="hybridMultilevel"/>
    <w:tmpl w:val="BBE2834A"/>
    <w:lvl w:ilvl="0" w:tplc="420E8D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885CA4"/>
    <w:multiLevelType w:val="hybridMultilevel"/>
    <w:tmpl w:val="91865C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2233E0"/>
    <w:multiLevelType w:val="multilevel"/>
    <w:tmpl w:val="0408001F"/>
    <w:styleLink w:val="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AB11EF9"/>
    <w:multiLevelType w:val="hybridMultilevel"/>
    <w:tmpl w:val="9D8C6D02"/>
    <w:lvl w:ilvl="0" w:tplc="0408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4">
    <w:nsid w:val="1AF67377"/>
    <w:multiLevelType w:val="hybridMultilevel"/>
    <w:tmpl w:val="56AC890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16C4A2E"/>
    <w:multiLevelType w:val="multilevel"/>
    <w:tmpl w:val="BFEC328C"/>
    <w:styleLink w:val="Style1"/>
    <w:lvl w:ilvl="0">
      <w:start w:val="1"/>
      <w:numFmt w:val="decimal"/>
      <w:lvlText w:val="%1."/>
      <w:lvlJc w:val="left"/>
      <w:pPr>
        <w:tabs>
          <w:tab w:val="num" w:pos="0"/>
        </w:tabs>
        <w:ind w:left="149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6CD0AC7"/>
    <w:multiLevelType w:val="hybridMultilevel"/>
    <w:tmpl w:val="567400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212AB4"/>
    <w:multiLevelType w:val="hybridMultilevel"/>
    <w:tmpl w:val="ED961B0E"/>
    <w:lvl w:ilvl="0" w:tplc="325EAC68">
      <w:start w:val="1"/>
      <w:numFmt w:val="decimal"/>
      <w:pStyle w:val="CharCharCha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490A33"/>
    <w:multiLevelType w:val="hybridMultilevel"/>
    <w:tmpl w:val="D2A0C09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EA4DB2"/>
    <w:multiLevelType w:val="hybridMultilevel"/>
    <w:tmpl w:val="E682B790"/>
    <w:lvl w:ilvl="0" w:tplc="EA60E4C8">
      <w:start w:val="3"/>
      <w:numFmt w:val="decimal"/>
      <w:lvlText w:val="%1."/>
      <w:lvlJc w:val="left"/>
      <w:pPr>
        <w:ind w:left="1440" w:hanging="360"/>
      </w:pPr>
      <w:rPr>
        <w:rFonts w:hint="default"/>
        <w:b/>
        <w:i w:val="0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0372BD"/>
    <w:multiLevelType w:val="hybridMultilevel"/>
    <w:tmpl w:val="2F3ECF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259EF"/>
    <w:multiLevelType w:val="hybridMultilevel"/>
    <w:tmpl w:val="BA26C12A"/>
    <w:lvl w:ilvl="0" w:tplc="1310C818">
      <w:start w:val="2"/>
      <w:numFmt w:val="decimal"/>
      <w:lvlText w:val="%1."/>
      <w:lvlJc w:val="left"/>
      <w:pPr>
        <w:ind w:left="1440" w:hanging="360"/>
      </w:pPr>
      <w:rPr>
        <w:rFonts w:hint="default"/>
        <w:b/>
        <w:i w:val="0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0540BB"/>
    <w:multiLevelType w:val="hybridMultilevel"/>
    <w:tmpl w:val="8BE8BB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E45188"/>
    <w:multiLevelType w:val="hybridMultilevel"/>
    <w:tmpl w:val="04941BD2"/>
    <w:lvl w:ilvl="0" w:tplc="9DA428FC">
      <w:start w:val="1"/>
      <w:numFmt w:val="decimal"/>
      <w:lvlText w:val="%1."/>
      <w:lvlJc w:val="left"/>
      <w:pPr>
        <w:ind w:left="1854" w:hanging="360"/>
      </w:pPr>
      <w:rPr>
        <w:rFonts w:hint="default"/>
        <w:b/>
        <w:i w:val="0"/>
        <w:sz w:val="30"/>
        <w:szCs w:val="30"/>
      </w:rPr>
    </w:lvl>
    <w:lvl w:ilvl="1" w:tplc="04080019" w:tentative="1">
      <w:start w:val="1"/>
      <w:numFmt w:val="lowerLetter"/>
      <w:lvlText w:val="%2."/>
      <w:lvlJc w:val="left"/>
      <w:pPr>
        <w:ind w:left="2574" w:hanging="360"/>
      </w:pPr>
    </w:lvl>
    <w:lvl w:ilvl="2" w:tplc="0408001B" w:tentative="1">
      <w:start w:val="1"/>
      <w:numFmt w:val="lowerRoman"/>
      <w:lvlText w:val="%3."/>
      <w:lvlJc w:val="right"/>
      <w:pPr>
        <w:ind w:left="3294" w:hanging="180"/>
      </w:pPr>
    </w:lvl>
    <w:lvl w:ilvl="3" w:tplc="0408000F" w:tentative="1">
      <w:start w:val="1"/>
      <w:numFmt w:val="decimal"/>
      <w:lvlText w:val="%4."/>
      <w:lvlJc w:val="left"/>
      <w:pPr>
        <w:ind w:left="4014" w:hanging="360"/>
      </w:pPr>
    </w:lvl>
    <w:lvl w:ilvl="4" w:tplc="04080019" w:tentative="1">
      <w:start w:val="1"/>
      <w:numFmt w:val="lowerLetter"/>
      <w:lvlText w:val="%5."/>
      <w:lvlJc w:val="left"/>
      <w:pPr>
        <w:ind w:left="4734" w:hanging="360"/>
      </w:pPr>
    </w:lvl>
    <w:lvl w:ilvl="5" w:tplc="0408001B" w:tentative="1">
      <w:start w:val="1"/>
      <w:numFmt w:val="lowerRoman"/>
      <w:lvlText w:val="%6."/>
      <w:lvlJc w:val="right"/>
      <w:pPr>
        <w:ind w:left="5454" w:hanging="180"/>
      </w:pPr>
    </w:lvl>
    <w:lvl w:ilvl="6" w:tplc="0408000F" w:tentative="1">
      <w:start w:val="1"/>
      <w:numFmt w:val="decimal"/>
      <w:lvlText w:val="%7."/>
      <w:lvlJc w:val="left"/>
      <w:pPr>
        <w:ind w:left="6174" w:hanging="360"/>
      </w:pPr>
    </w:lvl>
    <w:lvl w:ilvl="7" w:tplc="04080019" w:tentative="1">
      <w:start w:val="1"/>
      <w:numFmt w:val="lowerLetter"/>
      <w:lvlText w:val="%8."/>
      <w:lvlJc w:val="left"/>
      <w:pPr>
        <w:ind w:left="6894" w:hanging="360"/>
      </w:pPr>
    </w:lvl>
    <w:lvl w:ilvl="8" w:tplc="0408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>
    <w:nsid w:val="765B5892"/>
    <w:multiLevelType w:val="hybridMultilevel"/>
    <w:tmpl w:val="3B2446E4"/>
    <w:lvl w:ilvl="0" w:tplc="10586E90">
      <w:start w:val="1"/>
      <w:numFmt w:val="decimal"/>
      <w:lvlText w:val="%1."/>
      <w:lvlJc w:val="left"/>
      <w:pPr>
        <w:ind w:left="1440" w:hanging="360"/>
      </w:pPr>
      <w:rPr>
        <w:rFonts w:hint="default"/>
        <w:b/>
        <w:i w:val="0"/>
        <w:sz w:val="28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8C45349"/>
    <w:multiLevelType w:val="hybridMultilevel"/>
    <w:tmpl w:val="511CF2EA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i w:val="0"/>
        <w:sz w:val="30"/>
        <w:szCs w:val="30"/>
      </w:r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14"/>
  </w:num>
  <w:num w:numId="7">
    <w:abstractNumId w:val="11"/>
  </w:num>
  <w:num w:numId="8">
    <w:abstractNumId w:val="1"/>
  </w:num>
  <w:num w:numId="9">
    <w:abstractNumId w:val="9"/>
  </w:num>
  <w:num w:numId="10">
    <w:abstractNumId w:val="10"/>
  </w:num>
  <w:num w:numId="11">
    <w:abstractNumId w:val="12"/>
  </w:num>
  <w:num w:numId="12">
    <w:abstractNumId w:val="3"/>
  </w:num>
  <w:num w:numId="13">
    <w:abstractNumId w:val="13"/>
  </w:num>
  <w:num w:numId="14">
    <w:abstractNumId w:val="4"/>
  </w:num>
  <w:num w:numId="15">
    <w:abstractNumId w:val="8"/>
  </w:num>
  <w:num w:numId="16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attachedTemplate r:id="rId1"/>
  <w:defaultTabStop w:val="720"/>
  <w:drawingGridHorizontalSpacing w:val="142"/>
  <w:drawingGridVerticalSpacing w:val="42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A6C"/>
    <w:rsid w:val="00001BA7"/>
    <w:rsid w:val="0000240C"/>
    <w:rsid w:val="00005C56"/>
    <w:rsid w:val="00005D7D"/>
    <w:rsid w:val="00012D70"/>
    <w:rsid w:val="00012E72"/>
    <w:rsid w:val="0001564B"/>
    <w:rsid w:val="000157AC"/>
    <w:rsid w:val="00016F1B"/>
    <w:rsid w:val="00021A3B"/>
    <w:rsid w:val="00022AA1"/>
    <w:rsid w:val="000233E1"/>
    <w:rsid w:val="0002553B"/>
    <w:rsid w:val="00030D82"/>
    <w:rsid w:val="00031CED"/>
    <w:rsid w:val="0003477F"/>
    <w:rsid w:val="00034814"/>
    <w:rsid w:val="00043465"/>
    <w:rsid w:val="00044010"/>
    <w:rsid w:val="00050E20"/>
    <w:rsid w:val="000561ED"/>
    <w:rsid w:val="00057AA6"/>
    <w:rsid w:val="00060EFC"/>
    <w:rsid w:val="000638D1"/>
    <w:rsid w:val="00067B1F"/>
    <w:rsid w:val="00070951"/>
    <w:rsid w:val="00073EF6"/>
    <w:rsid w:val="00081BDA"/>
    <w:rsid w:val="00082C9F"/>
    <w:rsid w:val="00083889"/>
    <w:rsid w:val="00085C59"/>
    <w:rsid w:val="0008626F"/>
    <w:rsid w:val="00090E8D"/>
    <w:rsid w:val="00093147"/>
    <w:rsid w:val="00094E9B"/>
    <w:rsid w:val="0009519D"/>
    <w:rsid w:val="00096B48"/>
    <w:rsid w:val="0009748F"/>
    <w:rsid w:val="000A437D"/>
    <w:rsid w:val="000A48CE"/>
    <w:rsid w:val="000A4A69"/>
    <w:rsid w:val="000C0ABD"/>
    <w:rsid w:val="000C3A99"/>
    <w:rsid w:val="000D3A0A"/>
    <w:rsid w:val="000D694E"/>
    <w:rsid w:val="000D7145"/>
    <w:rsid w:val="000D78BD"/>
    <w:rsid w:val="000E41C7"/>
    <w:rsid w:val="000E4449"/>
    <w:rsid w:val="000E5822"/>
    <w:rsid w:val="000E6242"/>
    <w:rsid w:val="0010001B"/>
    <w:rsid w:val="00100AB7"/>
    <w:rsid w:val="0010157D"/>
    <w:rsid w:val="00103813"/>
    <w:rsid w:val="00103BFA"/>
    <w:rsid w:val="001047E5"/>
    <w:rsid w:val="001047ED"/>
    <w:rsid w:val="00106EAF"/>
    <w:rsid w:val="0011115A"/>
    <w:rsid w:val="001113E0"/>
    <w:rsid w:val="00116365"/>
    <w:rsid w:val="0011673C"/>
    <w:rsid w:val="00125661"/>
    <w:rsid w:val="00126084"/>
    <w:rsid w:val="00127CB0"/>
    <w:rsid w:val="0013278C"/>
    <w:rsid w:val="00137E78"/>
    <w:rsid w:val="001406F6"/>
    <w:rsid w:val="001449B5"/>
    <w:rsid w:val="0015083F"/>
    <w:rsid w:val="00151744"/>
    <w:rsid w:val="001532A4"/>
    <w:rsid w:val="001535CC"/>
    <w:rsid w:val="001569A5"/>
    <w:rsid w:val="00160351"/>
    <w:rsid w:val="00163183"/>
    <w:rsid w:val="00166F98"/>
    <w:rsid w:val="00167F7F"/>
    <w:rsid w:val="001702BD"/>
    <w:rsid w:val="0017226F"/>
    <w:rsid w:val="001813F6"/>
    <w:rsid w:val="001814E3"/>
    <w:rsid w:val="00182A08"/>
    <w:rsid w:val="00183845"/>
    <w:rsid w:val="00185A90"/>
    <w:rsid w:val="001908DB"/>
    <w:rsid w:val="001924CC"/>
    <w:rsid w:val="00195401"/>
    <w:rsid w:val="00195B9B"/>
    <w:rsid w:val="00196A71"/>
    <w:rsid w:val="00196AF8"/>
    <w:rsid w:val="001A4FC4"/>
    <w:rsid w:val="001A732D"/>
    <w:rsid w:val="001B2F58"/>
    <w:rsid w:val="001B3210"/>
    <w:rsid w:val="001B43DE"/>
    <w:rsid w:val="001C3E0D"/>
    <w:rsid w:val="001C5DC4"/>
    <w:rsid w:val="001D1F5E"/>
    <w:rsid w:val="001E12DE"/>
    <w:rsid w:val="001E2B92"/>
    <w:rsid w:val="001E2EA6"/>
    <w:rsid w:val="001E34FA"/>
    <w:rsid w:val="001E7478"/>
    <w:rsid w:val="001F1F48"/>
    <w:rsid w:val="001F3310"/>
    <w:rsid w:val="002014B0"/>
    <w:rsid w:val="0020378A"/>
    <w:rsid w:val="00204B01"/>
    <w:rsid w:val="002050CB"/>
    <w:rsid w:val="00205504"/>
    <w:rsid w:val="00207108"/>
    <w:rsid w:val="00207803"/>
    <w:rsid w:val="002143F1"/>
    <w:rsid w:val="00215466"/>
    <w:rsid w:val="00217BDE"/>
    <w:rsid w:val="00224391"/>
    <w:rsid w:val="00227FC0"/>
    <w:rsid w:val="0023395A"/>
    <w:rsid w:val="00237204"/>
    <w:rsid w:val="0024014D"/>
    <w:rsid w:val="00240F4A"/>
    <w:rsid w:val="00241E39"/>
    <w:rsid w:val="0024483A"/>
    <w:rsid w:val="00245F2F"/>
    <w:rsid w:val="00246037"/>
    <w:rsid w:val="00246063"/>
    <w:rsid w:val="00250163"/>
    <w:rsid w:val="00251704"/>
    <w:rsid w:val="0025184A"/>
    <w:rsid w:val="0025353C"/>
    <w:rsid w:val="0025673F"/>
    <w:rsid w:val="00261103"/>
    <w:rsid w:val="00274773"/>
    <w:rsid w:val="00284AEC"/>
    <w:rsid w:val="00290F38"/>
    <w:rsid w:val="0029164F"/>
    <w:rsid w:val="00292C22"/>
    <w:rsid w:val="002932C1"/>
    <w:rsid w:val="002943C5"/>
    <w:rsid w:val="00296FA8"/>
    <w:rsid w:val="00297C3C"/>
    <w:rsid w:val="002A1365"/>
    <w:rsid w:val="002A3327"/>
    <w:rsid w:val="002A4433"/>
    <w:rsid w:val="002B238D"/>
    <w:rsid w:val="002B3F3E"/>
    <w:rsid w:val="002C061F"/>
    <w:rsid w:val="002C09E0"/>
    <w:rsid w:val="002C1DE2"/>
    <w:rsid w:val="002C2291"/>
    <w:rsid w:val="002C5728"/>
    <w:rsid w:val="002D0B88"/>
    <w:rsid w:val="002D44F6"/>
    <w:rsid w:val="002D6902"/>
    <w:rsid w:val="002D6B2B"/>
    <w:rsid w:val="002E5351"/>
    <w:rsid w:val="002E5AFF"/>
    <w:rsid w:val="002E5F78"/>
    <w:rsid w:val="002F6878"/>
    <w:rsid w:val="003027B6"/>
    <w:rsid w:val="00306B92"/>
    <w:rsid w:val="00312135"/>
    <w:rsid w:val="00314FA6"/>
    <w:rsid w:val="0032036D"/>
    <w:rsid w:val="0032369D"/>
    <w:rsid w:val="00325B58"/>
    <w:rsid w:val="00325D93"/>
    <w:rsid w:val="00326069"/>
    <w:rsid w:val="0033102C"/>
    <w:rsid w:val="003314BF"/>
    <w:rsid w:val="00333331"/>
    <w:rsid w:val="00343594"/>
    <w:rsid w:val="00344921"/>
    <w:rsid w:val="00346A68"/>
    <w:rsid w:val="00347458"/>
    <w:rsid w:val="00347A9E"/>
    <w:rsid w:val="00365DDA"/>
    <w:rsid w:val="003665BF"/>
    <w:rsid w:val="0038076C"/>
    <w:rsid w:val="00381065"/>
    <w:rsid w:val="003813BB"/>
    <w:rsid w:val="00382B6A"/>
    <w:rsid w:val="00382FF7"/>
    <w:rsid w:val="00384706"/>
    <w:rsid w:val="0038627A"/>
    <w:rsid w:val="00387696"/>
    <w:rsid w:val="003924E3"/>
    <w:rsid w:val="00395663"/>
    <w:rsid w:val="00397D55"/>
    <w:rsid w:val="003A0B63"/>
    <w:rsid w:val="003A2F9F"/>
    <w:rsid w:val="003A58D5"/>
    <w:rsid w:val="003B2332"/>
    <w:rsid w:val="003B3711"/>
    <w:rsid w:val="003C2087"/>
    <w:rsid w:val="003C6013"/>
    <w:rsid w:val="003C68A6"/>
    <w:rsid w:val="003D0EE9"/>
    <w:rsid w:val="003D21CF"/>
    <w:rsid w:val="003D303F"/>
    <w:rsid w:val="003D4A48"/>
    <w:rsid w:val="003D79C3"/>
    <w:rsid w:val="003E102F"/>
    <w:rsid w:val="003E19EA"/>
    <w:rsid w:val="003E59BB"/>
    <w:rsid w:val="003E6A93"/>
    <w:rsid w:val="003F0750"/>
    <w:rsid w:val="003F3118"/>
    <w:rsid w:val="003F5F7F"/>
    <w:rsid w:val="0040230A"/>
    <w:rsid w:val="00405AA7"/>
    <w:rsid w:val="00413F55"/>
    <w:rsid w:val="00414E23"/>
    <w:rsid w:val="00415077"/>
    <w:rsid w:val="004159DB"/>
    <w:rsid w:val="004247BE"/>
    <w:rsid w:val="0043578F"/>
    <w:rsid w:val="00436365"/>
    <w:rsid w:val="00440719"/>
    <w:rsid w:val="00440E81"/>
    <w:rsid w:val="00442315"/>
    <w:rsid w:val="00444154"/>
    <w:rsid w:val="004456DE"/>
    <w:rsid w:val="00452127"/>
    <w:rsid w:val="0045564B"/>
    <w:rsid w:val="00456C1E"/>
    <w:rsid w:val="004641E0"/>
    <w:rsid w:val="00466D7C"/>
    <w:rsid w:val="00467BEB"/>
    <w:rsid w:val="00474499"/>
    <w:rsid w:val="00475527"/>
    <w:rsid w:val="00475D10"/>
    <w:rsid w:val="0047733B"/>
    <w:rsid w:val="00480B38"/>
    <w:rsid w:val="00481118"/>
    <w:rsid w:val="0048226B"/>
    <w:rsid w:val="004845F1"/>
    <w:rsid w:val="00484E55"/>
    <w:rsid w:val="00487470"/>
    <w:rsid w:val="00490B75"/>
    <w:rsid w:val="00492676"/>
    <w:rsid w:val="004940FC"/>
    <w:rsid w:val="004A3F31"/>
    <w:rsid w:val="004A4160"/>
    <w:rsid w:val="004A7689"/>
    <w:rsid w:val="004B381B"/>
    <w:rsid w:val="004B7812"/>
    <w:rsid w:val="004C1EF6"/>
    <w:rsid w:val="004C3EA0"/>
    <w:rsid w:val="004C43F0"/>
    <w:rsid w:val="004C5394"/>
    <w:rsid w:val="004D1CF2"/>
    <w:rsid w:val="004D26D1"/>
    <w:rsid w:val="004D347A"/>
    <w:rsid w:val="004D47A3"/>
    <w:rsid w:val="004E066B"/>
    <w:rsid w:val="004E3679"/>
    <w:rsid w:val="004E4850"/>
    <w:rsid w:val="004E7404"/>
    <w:rsid w:val="004F0D04"/>
    <w:rsid w:val="004F0E4B"/>
    <w:rsid w:val="004F325A"/>
    <w:rsid w:val="004F33E4"/>
    <w:rsid w:val="004F42AA"/>
    <w:rsid w:val="00501283"/>
    <w:rsid w:val="00501828"/>
    <w:rsid w:val="00503902"/>
    <w:rsid w:val="005133C0"/>
    <w:rsid w:val="005141F1"/>
    <w:rsid w:val="005157A0"/>
    <w:rsid w:val="005171CC"/>
    <w:rsid w:val="005247BC"/>
    <w:rsid w:val="005250F6"/>
    <w:rsid w:val="00526B47"/>
    <w:rsid w:val="005334BF"/>
    <w:rsid w:val="00534D41"/>
    <w:rsid w:val="00542B9E"/>
    <w:rsid w:val="005436C4"/>
    <w:rsid w:val="0054601F"/>
    <w:rsid w:val="00550C6D"/>
    <w:rsid w:val="00551A1B"/>
    <w:rsid w:val="005525FA"/>
    <w:rsid w:val="00557EA4"/>
    <w:rsid w:val="00562495"/>
    <w:rsid w:val="0056401A"/>
    <w:rsid w:val="00564716"/>
    <w:rsid w:val="00570B61"/>
    <w:rsid w:val="00570D2B"/>
    <w:rsid w:val="00571F97"/>
    <w:rsid w:val="00577799"/>
    <w:rsid w:val="00581581"/>
    <w:rsid w:val="00582C14"/>
    <w:rsid w:val="0058741E"/>
    <w:rsid w:val="00590661"/>
    <w:rsid w:val="00596314"/>
    <w:rsid w:val="005965ED"/>
    <w:rsid w:val="005A06C8"/>
    <w:rsid w:val="005A396F"/>
    <w:rsid w:val="005A423D"/>
    <w:rsid w:val="005A4914"/>
    <w:rsid w:val="005A6612"/>
    <w:rsid w:val="005A768C"/>
    <w:rsid w:val="005B1B1F"/>
    <w:rsid w:val="005B39B7"/>
    <w:rsid w:val="005B518A"/>
    <w:rsid w:val="005C2E36"/>
    <w:rsid w:val="005D0DB1"/>
    <w:rsid w:val="005D23D4"/>
    <w:rsid w:val="005D3609"/>
    <w:rsid w:val="005D3BB9"/>
    <w:rsid w:val="005E3BD0"/>
    <w:rsid w:val="005E3F2B"/>
    <w:rsid w:val="005E71D6"/>
    <w:rsid w:val="005F4E62"/>
    <w:rsid w:val="005F4ED5"/>
    <w:rsid w:val="00601BDB"/>
    <w:rsid w:val="00601F91"/>
    <w:rsid w:val="006067BA"/>
    <w:rsid w:val="006105EF"/>
    <w:rsid w:val="00611A37"/>
    <w:rsid w:val="006124D2"/>
    <w:rsid w:val="00612FD8"/>
    <w:rsid w:val="00614F09"/>
    <w:rsid w:val="00615C67"/>
    <w:rsid w:val="0062297C"/>
    <w:rsid w:val="00622D52"/>
    <w:rsid w:val="006256CE"/>
    <w:rsid w:val="00627F6A"/>
    <w:rsid w:val="0063096D"/>
    <w:rsid w:val="00630CA3"/>
    <w:rsid w:val="00632230"/>
    <w:rsid w:val="0063256F"/>
    <w:rsid w:val="00633F91"/>
    <w:rsid w:val="00634318"/>
    <w:rsid w:val="006358D8"/>
    <w:rsid w:val="006376D9"/>
    <w:rsid w:val="006402EE"/>
    <w:rsid w:val="006438D3"/>
    <w:rsid w:val="006442A6"/>
    <w:rsid w:val="00647B91"/>
    <w:rsid w:val="00652079"/>
    <w:rsid w:val="006541EC"/>
    <w:rsid w:val="00654A3E"/>
    <w:rsid w:val="00654C5D"/>
    <w:rsid w:val="00654E02"/>
    <w:rsid w:val="00655C2F"/>
    <w:rsid w:val="00656558"/>
    <w:rsid w:val="0065737C"/>
    <w:rsid w:val="006573D7"/>
    <w:rsid w:val="006602B0"/>
    <w:rsid w:val="00660DCA"/>
    <w:rsid w:val="0066576E"/>
    <w:rsid w:val="006668C2"/>
    <w:rsid w:val="0067023B"/>
    <w:rsid w:val="00672C97"/>
    <w:rsid w:val="00676963"/>
    <w:rsid w:val="00680BBD"/>
    <w:rsid w:val="00683EC8"/>
    <w:rsid w:val="006864FE"/>
    <w:rsid w:val="006911BB"/>
    <w:rsid w:val="00691724"/>
    <w:rsid w:val="0069394C"/>
    <w:rsid w:val="006941B1"/>
    <w:rsid w:val="006960B2"/>
    <w:rsid w:val="00696222"/>
    <w:rsid w:val="0069727D"/>
    <w:rsid w:val="006A2133"/>
    <w:rsid w:val="006A4A40"/>
    <w:rsid w:val="006A7797"/>
    <w:rsid w:val="006A79A0"/>
    <w:rsid w:val="006B0509"/>
    <w:rsid w:val="006B1A7F"/>
    <w:rsid w:val="006B3CBC"/>
    <w:rsid w:val="006B3FFC"/>
    <w:rsid w:val="006B5B96"/>
    <w:rsid w:val="006B60CF"/>
    <w:rsid w:val="006B623A"/>
    <w:rsid w:val="006B63FA"/>
    <w:rsid w:val="006C1517"/>
    <w:rsid w:val="006C2629"/>
    <w:rsid w:val="006C2F87"/>
    <w:rsid w:val="006D21A4"/>
    <w:rsid w:val="006D794F"/>
    <w:rsid w:val="006E247B"/>
    <w:rsid w:val="006E292A"/>
    <w:rsid w:val="006F147D"/>
    <w:rsid w:val="0070360C"/>
    <w:rsid w:val="00705BAC"/>
    <w:rsid w:val="00716515"/>
    <w:rsid w:val="0072076D"/>
    <w:rsid w:val="0072078E"/>
    <w:rsid w:val="007213A3"/>
    <w:rsid w:val="00723218"/>
    <w:rsid w:val="00723EAF"/>
    <w:rsid w:val="007339EE"/>
    <w:rsid w:val="00736F21"/>
    <w:rsid w:val="0073777B"/>
    <w:rsid w:val="00740EA2"/>
    <w:rsid w:val="007415EC"/>
    <w:rsid w:val="00751897"/>
    <w:rsid w:val="007518D6"/>
    <w:rsid w:val="00751A1D"/>
    <w:rsid w:val="007537D0"/>
    <w:rsid w:val="0075459C"/>
    <w:rsid w:val="00754F32"/>
    <w:rsid w:val="00761A93"/>
    <w:rsid w:val="00763F24"/>
    <w:rsid w:val="0076500E"/>
    <w:rsid w:val="00770512"/>
    <w:rsid w:val="007715B8"/>
    <w:rsid w:val="00772291"/>
    <w:rsid w:val="0077256D"/>
    <w:rsid w:val="00772627"/>
    <w:rsid w:val="00772981"/>
    <w:rsid w:val="007742EA"/>
    <w:rsid w:val="00775252"/>
    <w:rsid w:val="00776DC7"/>
    <w:rsid w:val="00780C67"/>
    <w:rsid w:val="0078245C"/>
    <w:rsid w:val="00785119"/>
    <w:rsid w:val="007917DB"/>
    <w:rsid w:val="00793FB1"/>
    <w:rsid w:val="007949CA"/>
    <w:rsid w:val="0079508B"/>
    <w:rsid w:val="00796AAD"/>
    <w:rsid w:val="007B0F6F"/>
    <w:rsid w:val="007B1AFB"/>
    <w:rsid w:val="007B356E"/>
    <w:rsid w:val="007B5E4C"/>
    <w:rsid w:val="007B6C2D"/>
    <w:rsid w:val="007B720D"/>
    <w:rsid w:val="007C1877"/>
    <w:rsid w:val="007C1EE7"/>
    <w:rsid w:val="007C3F34"/>
    <w:rsid w:val="007C4A17"/>
    <w:rsid w:val="007C5611"/>
    <w:rsid w:val="007C675A"/>
    <w:rsid w:val="007D0D9D"/>
    <w:rsid w:val="007D1B27"/>
    <w:rsid w:val="007D22E8"/>
    <w:rsid w:val="007D456D"/>
    <w:rsid w:val="007D5425"/>
    <w:rsid w:val="007D6E0C"/>
    <w:rsid w:val="007D7CEF"/>
    <w:rsid w:val="007D7D11"/>
    <w:rsid w:val="007E16E8"/>
    <w:rsid w:val="007E1EBF"/>
    <w:rsid w:val="007E20ED"/>
    <w:rsid w:val="007E2441"/>
    <w:rsid w:val="007E29EC"/>
    <w:rsid w:val="007E5389"/>
    <w:rsid w:val="007F0C12"/>
    <w:rsid w:val="007F59F8"/>
    <w:rsid w:val="007F6460"/>
    <w:rsid w:val="007F75A5"/>
    <w:rsid w:val="008018D5"/>
    <w:rsid w:val="00805FB3"/>
    <w:rsid w:val="0080619C"/>
    <w:rsid w:val="008153CD"/>
    <w:rsid w:val="008165DC"/>
    <w:rsid w:val="008212B5"/>
    <w:rsid w:val="00825DC3"/>
    <w:rsid w:val="00826A58"/>
    <w:rsid w:val="00827B88"/>
    <w:rsid w:val="00827C3A"/>
    <w:rsid w:val="008345E1"/>
    <w:rsid w:val="00835C24"/>
    <w:rsid w:val="00835C7D"/>
    <w:rsid w:val="008370E2"/>
    <w:rsid w:val="008373A5"/>
    <w:rsid w:val="00837632"/>
    <w:rsid w:val="00837D32"/>
    <w:rsid w:val="00840482"/>
    <w:rsid w:val="00840DA7"/>
    <w:rsid w:val="00841915"/>
    <w:rsid w:val="00847E17"/>
    <w:rsid w:val="00851ABC"/>
    <w:rsid w:val="008542DC"/>
    <w:rsid w:val="00857F20"/>
    <w:rsid w:val="00860608"/>
    <w:rsid w:val="00860E6C"/>
    <w:rsid w:val="0086129F"/>
    <w:rsid w:val="00861CBC"/>
    <w:rsid w:val="008632DB"/>
    <w:rsid w:val="00864333"/>
    <w:rsid w:val="00866357"/>
    <w:rsid w:val="00866C1D"/>
    <w:rsid w:val="00875862"/>
    <w:rsid w:val="00875FDB"/>
    <w:rsid w:val="00880014"/>
    <w:rsid w:val="0088086D"/>
    <w:rsid w:val="00880FEB"/>
    <w:rsid w:val="00883B8D"/>
    <w:rsid w:val="00887094"/>
    <w:rsid w:val="00890F6D"/>
    <w:rsid w:val="008920E0"/>
    <w:rsid w:val="00892615"/>
    <w:rsid w:val="00892C9A"/>
    <w:rsid w:val="00893BF8"/>
    <w:rsid w:val="008948F2"/>
    <w:rsid w:val="00894C2A"/>
    <w:rsid w:val="00895A6C"/>
    <w:rsid w:val="00896C9D"/>
    <w:rsid w:val="008A0FD4"/>
    <w:rsid w:val="008A37F0"/>
    <w:rsid w:val="008A5D5A"/>
    <w:rsid w:val="008A60A8"/>
    <w:rsid w:val="008A71E4"/>
    <w:rsid w:val="008A77C4"/>
    <w:rsid w:val="008B47DE"/>
    <w:rsid w:val="008B4AA0"/>
    <w:rsid w:val="008B6A5E"/>
    <w:rsid w:val="008C72E5"/>
    <w:rsid w:val="008C73FE"/>
    <w:rsid w:val="008C752B"/>
    <w:rsid w:val="008D2B5A"/>
    <w:rsid w:val="008D38E9"/>
    <w:rsid w:val="008D4FC2"/>
    <w:rsid w:val="008D6174"/>
    <w:rsid w:val="008E1878"/>
    <w:rsid w:val="008E510B"/>
    <w:rsid w:val="008F1998"/>
    <w:rsid w:val="008F1DD7"/>
    <w:rsid w:val="008F7B8C"/>
    <w:rsid w:val="009002A1"/>
    <w:rsid w:val="0090203E"/>
    <w:rsid w:val="0090340B"/>
    <w:rsid w:val="0090664F"/>
    <w:rsid w:val="00910EB0"/>
    <w:rsid w:val="00913E1D"/>
    <w:rsid w:val="009154AD"/>
    <w:rsid w:val="0092358F"/>
    <w:rsid w:val="0092361D"/>
    <w:rsid w:val="0092382A"/>
    <w:rsid w:val="00924A99"/>
    <w:rsid w:val="00925784"/>
    <w:rsid w:val="00925AFB"/>
    <w:rsid w:val="0092743A"/>
    <w:rsid w:val="00932EB4"/>
    <w:rsid w:val="00935833"/>
    <w:rsid w:val="00937E2B"/>
    <w:rsid w:val="0094031D"/>
    <w:rsid w:val="009408ED"/>
    <w:rsid w:val="0094217B"/>
    <w:rsid w:val="00952558"/>
    <w:rsid w:val="009526A5"/>
    <w:rsid w:val="00955DCF"/>
    <w:rsid w:val="00963AA2"/>
    <w:rsid w:val="00963B01"/>
    <w:rsid w:val="009670C0"/>
    <w:rsid w:val="0097162D"/>
    <w:rsid w:val="00976BC4"/>
    <w:rsid w:val="00984142"/>
    <w:rsid w:val="00984490"/>
    <w:rsid w:val="00984B66"/>
    <w:rsid w:val="009854D8"/>
    <w:rsid w:val="00985C74"/>
    <w:rsid w:val="00985DA0"/>
    <w:rsid w:val="00985EA8"/>
    <w:rsid w:val="0099568B"/>
    <w:rsid w:val="0099680F"/>
    <w:rsid w:val="009A3F12"/>
    <w:rsid w:val="009A4336"/>
    <w:rsid w:val="009B677E"/>
    <w:rsid w:val="009C2769"/>
    <w:rsid w:val="009C3681"/>
    <w:rsid w:val="009C55EE"/>
    <w:rsid w:val="009D1318"/>
    <w:rsid w:val="009D32B1"/>
    <w:rsid w:val="009D3C5C"/>
    <w:rsid w:val="009D601C"/>
    <w:rsid w:val="009D6D1E"/>
    <w:rsid w:val="009E1549"/>
    <w:rsid w:val="009E1EF0"/>
    <w:rsid w:val="009E3D83"/>
    <w:rsid w:val="009E7052"/>
    <w:rsid w:val="009F1FBD"/>
    <w:rsid w:val="009F23B9"/>
    <w:rsid w:val="009F249C"/>
    <w:rsid w:val="009F266A"/>
    <w:rsid w:val="009F5CEC"/>
    <w:rsid w:val="00A0241E"/>
    <w:rsid w:val="00A163F9"/>
    <w:rsid w:val="00A20709"/>
    <w:rsid w:val="00A21A0B"/>
    <w:rsid w:val="00A22775"/>
    <w:rsid w:val="00A3013F"/>
    <w:rsid w:val="00A304EA"/>
    <w:rsid w:val="00A31C21"/>
    <w:rsid w:val="00A37307"/>
    <w:rsid w:val="00A37F3E"/>
    <w:rsid w:val="00A41451"/>
    <w:rsid w:val="00A41D04"/>
    <w:rsid w:val="00A42366"/>
    <w:rsid w:val="00A46171"/>
    <w:rsid w:val="00A50063"/>
    <w:rsid w:val="00A530D9"/>
    <w:rsid w:val="00A542F3"/>
    <w:rsid w:val="00A56911"/>
    <w:rsid w:val="00A572AD"/>
    <w:rsid w:val="00A57463"/>
    <w:rsid w:val="00A57850"/>
    <w:rsid w:val="00A61F10"/>
    <w:rsid w:val="00A62B3F"/>
    <w:rsid w:val="00A67BAC"/>
    <w:rsid w:val="00A75E27"/>
    <w:rsid w:val="00A77810"/>
    <w:rsid w:val="00A81CC1"/>
    <w:rsid w:val="00A846C2"/>
    <w:rsid w:val="00A87165"/>
    <w:rsid w:val="00A97AD6"/>
    <w:rsid w:val="00A97CC3"/>
    <w:rsid w:val="00A97D83"/>
    <w:rsid w:val="00AA0524"/>
    <w:rsid w:val="00AA0564"/>
    <w:rsid w:val="00AB1743"/>
    <w:rsid w:val="00AB2103"/>
    <w:rsid w:val="00AB634B"/>
    <w:rsid w:val="00AC6B4A"/>
    <w:rsid w:val="00AD12CC"/>
    <w:rsid w:val="00AD2A77"/>
    <w:rsid w:val="00AD3304"/>
    <w:rsid w:val="00AD482A"/>
    <w:rsid w:val="00AD5EF2"/>
    <w:rsid w:val="00AD69DC"/>
    <w:rsid w:val="00AE0DF5"/>
    <w:rsid w:val="00AE2197"/>
    <w:rsid w:val="00AF4901"/>
    <w:rsid w:val="00B028F9"/>
    <w:rsid w:val="00B0733E"/>
    <w:rsid w:val="00B12C7B"/>
    <w:rsid w:val="00B16EAE"/>
    <w:rsid w:val="00B206E8"/>
    <w:rsid w:val="00B21200"/>
    <w:rsid w:val="00B261BF"/>
    <w:rsid w:val="00B30D8D"/>
    <w:rsid w:val="00B37AB9"/>
    <w:rsid w:val="00B42F38"/>
    <w:rsid w:val="00B4451F"/>
    <w:rsid w:val="00B51230"/>
    <w:rsid w:val="00B60B1D"/>
    <w:rsid w:val="00B63A12"/>
    <w:rsid w:val="00B659AF"/>
    <w:rsid w:val="00B66D5D"/>
    <w:rsid w:val="00B67948"/>
    <w:rsid w:val="00B70AFB"/>
    <w:rsid w:val="00B70B11"/>
    <w:rsid w:val="00B8495B"/>
    <w:rsid w:val="00B86162"/>
    <w:rsid w:val="00B92330"/>
    <w:rsid w:val="00B948AE"/>
    <w:rsid w:val="00B96621"/>
    <w:rsid w:val="00BA1B0D"/>
    <w:rsid w:val="00BA4B12"/>
    <w:rsid w:val="00BA5D5C"/>
    <w:rsid w:val="00BA6FA5"/>
    <w:rsid w:val="00BB6627"/>
    <w:rsid w:val="00BC16A7"/>
    <w:rsid w:val="00BC17F0"/>
    <w:rsid w:val="00BC18ED"/>
    <w:rsid w:val="00BC1F59"/>
    <w:rsid w:val="00BC61B8"/>
    <w:rsid w:val="00BC6AE0"/>
    <w:rsid w:val="00BD0AC0"/>
    <w:rsid w:val="00BD1069"/>
    <w:rsid w:val="00BD1821"/>
    <w:rsid w:val="00BD27CA"/>
    <w:rsid w:val="00BD31FC"/>
    <w:rsid w:val="00BD6FF2"/>
    <w:rsid w:val="00BE31BE"/>
    <w:rsid w:val="00BE71F3"/>
    <w:rsid w:val="00BF0138"/>
    <w:rsid w:val="00BF0460"/>
    <w:rsid w:val="00BF07BF"/>
    <w:rsid w:val="00C013E6"/>
    <w:rsid w:val="00C03C78"/>
    <w:rsid w:val="00C04917"/>
    <w:rsid w:val="00C152DE"/>
    <w:rsid w:val="00C30EB2"/>
    <w:rsid w:val="00C319DD"/>
    <w:rsid w:val="00C41270"/>
    <w:rsid w:val="00C474E0"/>
    <w:rsid w:val="00C52445"/>
    <w:rsid w:val="00C52842"/>
    <w:rsid w:val="00C54D8A"/>
    <w:rsid w:val="00C6021F"/>
    <w:rsid w:val="00C638BC"/>
    <w:rsid w:val="00C653CC"/>
    <w:rsid w:val="00C66ECE"/>
    <w:rsid w:val="00C73901"/>
    <w:rsid w:val="00C74147"/>
    <w:rsid w:val="00C74E34"/>
    <w:rsid w:val="00C80384"/>
    <w:rsid w:val="00C8518E"/>
    <w:rsid w:val="00C85AD8"/>
    <w:rsid w:val="00C85BC0"/>
    <w:rsid w:val="00C9079D"/>
    <w:rsid w:val="00C9124E"/>
    <w:rsid w:val="00C93ED7"/>
    <w:rsid w:val="00C9417E"/>
    <w:rsid w:val="00C95FFE"/>
    <w:rsid w:val="00C96C7E"/>
    <w:rsid w:val="00C97FF5"/>
    <w:rsid w:val="00CA076D"/>
    <w:rsid w:val="00CA6856"/>
    <w:rsid w:val="00CB212C"/>
    <w:rsid w:val="00CB3762"/>
    <w:rsid w:val="00CB6428"/>
    <w:rsid w:val="00CB7022"/>
    <w:rsid w:val="00CC3529"/>
    <w:rsid w:val="00CC58E0"/>
    <w:rsid w:val="00CD2499"/>
    <w:rsid w:val="00CD5599"/>
    <w:rsid w:val="00CE13BF"/>
    <w:rsid w:val="00CE4F90"/>
    <w:rsid w:val="00CF2E2A"/>
    <w:rsid w:val="00CF2E70"/>
    <w:rsid w:val="00D008F7"/>
    <w:rsid w:val="00D00DF7"/>
    <w:rsid w:val="00D07EB4"/>
    <w:rsid w:val="00D12647"/>
    <w:rsid w:val="00D12DAD"/>
    <w:rsid w:val="00D160A9"/>
    <w:rsid w:val="00D17E53"/>
    <w:rsid w:val="00D204CB"/>
    <w:rsid w:val="00D256B8"/>
    <w:rsid w:val="00D25DD4"/>
    <w:rsid w:val="00D312AE"/>
    <w:rsid w:val="00D3177A"/>
    <w:rsid w:val="00D32D75"/>
    <w:rsid w:val="00D33D59"/>
    <w:rsid w:val="00D34B2F"/>
    <w:rsid w:val="00D34C90"/>
    <w:rsid w:val="00D36042"/>
    <w:rsid w:val="00D36911"/>
    <w:rsid w:val="00D36DD5"/>
    <w:rsid w:val="00D402ED"/>
    <w:rsid w:val="00D41313"/>
    <w:rsid w:val="00D42450"/>
    <w:rsid w:val="00D4475D"/>
    <w:rsid w:val="00D501C0"/>
    <w:rsid w:val="00D51888"/>
    <w:rsid w:val="00D524E3"/>
    <w:rsid w:val="00D529E0"/>
    <w:rsid w:val="00D61067"/>
    <w:rsid w:val="00D61207"/>
    <w:rsid w:val="00D62916"/>
    <w:rsid w:val="00D64B02"/>
    <w:rsid w:val="00D73B7E"/>
    <w:rsid w:val="00D7710F"/>
    <w:rsid w:val="00D8565A"/>
    <w:rsid w:val="00D90ECE"/>
    <w:rsid w:val="00D95886"/>
    <w:rsid w:val="00DA672C"/>
    <w:rsid w:val="00DA6DB5"/>
    <w:rsid w:val="00DA764B"/>
    <w:rsid w:val="00DA7D8F"/>
    <w:rsid w:val="00DB32A5"/>
    <w:rsid w:val="00DC02B0"/>
    <w:rsid w:val="00DC1051"/>
    <w:rsid w:val="00DC2F15"/>
    <w:rsid w:val="00DC4CBB"/>
    <w:rsid w:val="00DD035F"/>
    <w:rsid w:val="00DD1026"/>
    <w:rsid w:val="00DD1192"/>
    <w:rsid w:val="00DD2824"/>
    <w:rsid w:val="00DD5444"/>
    <w:rsid w:val="00DE336B"/>
    <w:rsid w:val="00DE3CCE"/>
    <w:rsid w:val="00DE5328"/>
    <w:rsid w:val="00DE5340"/>
    <w:rsid w:val="00DE711B"/>
    <w:rsid w:val="00DE7225"/>
    <w:rsid w:val="00DF5233"/>
    <w:rsid w:val="00DF7850"/>
    <w:rsid w:val="00E0071C"/>
    <w:rsid w:val="00E00A9D"/>
    <w:rsid w:val="00E02B0A"/>
    <w:rsid w:val="00E0311B"/>
    <w:rsid w:val="00E03712"/>
    <w:rsid w:val="00E07114"/>
    <w:rsid w:val="00E073C8"/>
    <w:rsid w:val="00E07BFA"/>
    <w:rsid w:val="00E10DEE"/>
    <w:rsid w:val="00E1133A"/>
    <w:rsid w:val="00E15151"/>
    <w:rsid w:val="00E16804"/>
    <w:rsid w:val="00E17E44"/>
    <w:rsid w:val="00E20F31"/>
    <w:rsid w:val="00E23A02"/>
    <w:rsid w:val="00E24AB8"/>
    <w:rsid w:val="00E36023"/>
    <w:rsid w:val="00E368BB"/>
    <w:rsid w:val="00E36C84"/>
    <w:rsid w:val="00E41C83"/>
    <w:rsid w:val="00E45FAB"/>
    <w:rsid w:val="00E4636B"/>
    <w:rsid w:val="00E475B4"/>
    <w:rsid w:val="00E478E1"/>
    <w:rsid w:val="00E47919"/>
    <w:rsid w:val="00E53FA1"/>
    <w:rsid w:val="00E54987"/>
    <w:rsid w:val="00E60AA1"/>
    <w:rsid w:val="00E60DC5"/>
    <w:rsid w:val="00E60FF2"/>
    <w:rsid w:val="00E62DBE"/>
    <w:rsid w:val="00E7103E"/>
    <w:rsid w:val="00E807E8"/>
    <w:rsid w:val="00E82566"/>
    <w:rsid w:val="00E832AC"/>
    <w:rsid w:val="00E84290"/>
    <w:rsid w:val="00E86EA5"/>
    <w:rsid w:val="00E871EA"/>
    <w:rsid w:val="00E928A7"/>
    <w:rsid w:val="00E92AD1"/>
    <w:rsid w:val="00E9491C"/>
    <w:rsid w:val="00E956DB"/>
    <w:rsid w:val="00E97150"/>
    <w:rsid w:val="00E97C96"/>
    <w:rsid w:val="00EA5D24"/>
    <w:rsid w:val="00EB1D9C"/>
    <w:rsid w:val="00EB6635"/>
    <w:rsid w:val="00EB75B4"/>
    <w:rsid w:val="00EB78BF"/>
    <w:rsid w:val="00EC1319"/>
    <w:rsid w:val="00EC2049"/>
    <w:rsid w:val="00EC509C"/>
    <w:rsid w:val="00EC647A"/>
    <w:rsid w:val="00ED4079"/>
    <w:rsid w:val="00ED5631"/>
    <w:rsid w:val="00ED7506"/>
    <w:rsid w:val="00EE088D"/>
    <w:rsid w:val="00EE15E8"/>
    <w:rsid w:val="00EE29F7"/>
    <w:rsid w:val="00EE325E"/>
    <w:rsid w:val="00EE3DE0"/>
    <w:rsid w:val="00EE65D8"/>
    <w:rsid w:val="00EF070B"/>
    <w:rsid w:val="00EF0F4C"/>
    <w:rsid w:val="00EF50FE"/>
    <w:rsid w:val="00F027E4"/>
    <w:rsid w:val="00F05455"/>
    <w:rsid w:val="00F06047"/>
    <w:rsid w:val="00F06E0C"/>
    <w:rsid w:val="00F10D9C"/>
    <w:rsid w:val="00F128D9"/>
    <w:rsid w:val="00F13B29"/>
    <w:rsid w:val="00F22B86"/>
    <w:rsid w:val="00F331FA"/>
    <w:rsid w:val="00F340B3"/>
    <w:rsid w:val="00F34CDB"/>
    <w:rsid w:val="00F37C13"/>
    <w:rsid w:val="00F40B1E"/>
    <w:rsid w:val="00F41058"/>
    <w:rsid w:val="00F41701"/>
    <w:rsid w:val="00F41D92"/>
    <w:rsid w:val="00F46E35"/>
    <w:rsid w:val="00F50F4B"/>
    <w:rsid w:val="00F57885"/>
    <w:rsid w:val="00F640AC"/>
    <w:rsid w:val="00F7049E"/>
    <w:rsid w:val="00F74098"/>
    <w:rsid w:val="00F812A6"/>
    <w:rsid w:val="00F83F3D"/>
    <w:rsid w:val="00F84225"/>
    <w:rsid w:val="00F85A89"/>
    <w:rsid w:val="00F86565"/>
    <w:rsid w:val="00F86699"/>
    <w:rsid w:val="00F87407"/>
    <w:rsid w:val="00F91D4B"/>
    <w:rsid w:val="00F93909"/>
    <w:rsid w:val="00F94E4F"/>
    <w:rsid w:val="00F979B4"/>
    <w:rsid w:val="00FA4175"/>
    <w:rsid w:val="00FA75C1"/>
    <w:rsid w:val="00FB0E68"/>
    <w:rsid w:val="00FB1034"/>
    <w:rsid w:val="00FB799E"/>
    <w:rsid w:val="00FC1370"/>
    <w:rsid w:val="00FC2A8D"/>
    <w:rsid w:val="00FC2AF8"/>
    <w:rsid w:val="00FC2C59"/>
    <w:rsid w:val="00FD24EA"/>
    <w:rsid w:val="00FD4855"/>
    <w:rsid w:val="00FD5A43"/>
    <w:rsid w:val="00FE0989"/>
    <w:rsid w:val="00FE0FD2"/>
    <w:rsid w:val="00FE2228"/>
    <w:rsid w:val="00FE2E35"/>
    <w:rsid w:val="00FE5A71"/>
    <w:rsid w:val="00FE7BBB"/>
    <w:rsid w:val="00FF0B8E"/>
    <w:rsid w:val="00FF256F"/>
    <w:rsid w:val="00FF474E"/>
    <w:rsid w:val="00FF4A39"/>
    <w:rsid w:val="00FF7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List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8D"/>
    <w:pPr>
      <w:overflowPunct w:val="0"/>
      <w:autoSpaceDE w:val="0"/>
      <w:autoSpaceDN w:val="0"/>
      <w:adjustRightInd w:val="0"/>
      <w:spacing w:line="295" w:lineRule="auto"/>
      <w:jc w:val="both"/>
      <w:textAlignment w:val="baseline"/>
    </w:pPr>
    <w:rPr>
      <w:spacing w:val="24"/>
      <w:sz w:val="26"/>
    </w:rPr>
  </w:style>
  <w:style w:type="paragraph" w:styleId="10">
    <w:name w:val="heading 1"/>
    <w:basedOn w:val="a"/>
    <w:next w:val="a"/>
    <w:link w:val="1Char"/>
    <w:qFormat/>
    <w:rsid w:val="00B30D8D"/>
    <w:pPr>
      <w:keepNext/>
      <w:overflowPunct/>
      <w:autoSpaceDE/>
      <w:autoSpaceDN/>
      <w:adjustRightInd/>
      <w:textAlignment w:val="auto"/>
      <w:outlineLvl w:val="0"/>
    </w:pPr>
    <w:rPr>
      <w:sz w:val="36"/>
    </w:rPr>
  </w:style>
  <w:style w:type="paragraph" w:styleId="2">
    <w:name w:val="heading 2"/>
    <w:basedOn w:val="a"/>
    <w:next w:val="a"/>
    <w:link w:val="2Char"/>
    <w:qFormat/>
    <w:rsid w:val="00B30D8D"/>
    <w:pPr>
      <w:keepNext/>
      <w:widowControl w:val="0"/>
      <w:jc w:val="center"/>
      <w:outlineLvl w:val="1"/>
    </w:pPr>
    <w:rPr>
      <w:b/>
      <w:i/>
      <w:sz w:val="28"/>
    </w:rPr>
  </w:style>
  <w:style w:type="paragraph" w:styleId="3">
    <w:name w:val="heading 3"/>
    <w:basedOn w:val="a"/>
    <w:next w:val="a"/>
    <w:link w:val="3Char"/>
    <w:qFormat/>
    <w:rsid w:val="00B30D8D"/>
    <w:pPr>
      <w:keepNext/>
      <w:overflowPunct/>
      <w:autoSpaceDE/>
      <w:autoSpaceDN/>
      <w:adjustRightInd/>
      <w:spacing w:line="292" w:lineRule="auto"/>
      <w:jc w:val="center"/>
      <w:textAlignment w:val="auto"/>
      <w:outlineLvl w:val="2"/>
    </w:pPr>
    <w:rPr>
      <w:rFonts w:eastAsia="Arial Unicode MS"/>
      <w:b/>
      <w:bCs/>
      <w:u w:val="single"/>
    </w:rPr>
  </w:style>
  <w:style w:type="paragraph" w:styleId="4">
    <w:name w:val="heading 4"/>
    <w:basedOn w:val="a"/>
    <w:next w:val="a"/>
    <w:qFormat/>
    <w:rsid w:val="00B30D8D"/>
    <w:pPr>
      <w:keepNext/>
      <w:overflowPunct/>
      <w:autoSpaceDE/>
      <w:autoSpaceDN/>
      <w:adjustRightInd/>
      <w:spacing w:line="292" w:lineRule="auto"/>
      <w:jc w:val="center"/>
      <w:textAlignment w:val="auto"/>
      <w:outlineLvl w:val="3"/>
    </w:pPr>
    <w:rPr>
      <w:rFonts w:eastAsia="Arial Unicode MS"/>
      <w:b/>
      <w:bCs/>
      <w:i/>
      <w:iCs/>
      <w:sz w:val="32"/>
    </w:rPr>
  </w:style>
  <w:style w:type="paragraph" w:styleId="5">
    <w:name w:val="heading 5"/>
    <w:basedOn w:val="a"/>
    <w:next w:val="a"/>
    <w:link w:val="5Char"/>
    <w:qFormat/>
    <w:rsid w:val="00B30D8D"/>
    <w:pPr>
      <w:keepNext/>
      <w:overflowPunct/>
      <w:autoSpaceDE/>
      <w:autoSpaceDN/>
      <w:adjustRightInd/>
      <w:spacing w:line="292" w:lineRule="auto"/>
      <w:textAlignment w:val="auto"/>
      <w:outlineLvl w:val="4"/>
    </w:pPr>
    <w:rPr>
      <w:rFonts w:eastAsia="Arial Unicode MS"/>
      <w:i/>
      <w:iCs/>
      <w:sz w:val="28"/>
    </w:rPr>
  </w:style>
  <w:style w:type="paragraph" w:styleId="6">
    <w:name w:val="heading 6"/>
    <w:basedOn w:val="a"/>
    <w:next w:val="a"/>
    <w:link w:val="6Char"/>
    <w:uiPriority w:val="9"/>
    <w:qFormat/>
    <w:rsid w:val="00B30D8D"/>
    <w:pPr>
      <w:keepNext/>
      <w:overflowPunct/>
      <w:autoSpaceDE/>
      <w:autoSpaceDN/>
      <w:adjustRightInd/>
      <w:spacing w:line="292" w:lineRule="auto"/>
      <w:textAlignment w:val="auto"/>
      <w:outlineLvl w:val="5"/>
    </w:pPr>
    <w:rPr>
      <w:rFonts w:eastAsia="Arial Unicode MS"/>
      <w:b/>
      <w:bCs/>
    </w:rPr>
  </w:style>
  <w:style w:type="paragraph" w:styleId="7">
    <w:name w:val="heading 7"/>
    <w:basedOn w:val="a"/>
    <w:next w:val="a"/>
    <w:link w:val="7Char"/>
    <w:qFormat/>
    <w:rsid w:val="00B30D8D"/>
    <w:pPr>
      <w:overflowPunct/>
      <w:autoSpaceDE/>
      <w:autoSpaceDN/>
      <w:adjustRightInd/>
      <w:spacing w:before="240" w:after="60" w:line="240" w:lineRule="auto"/>
      <w:jc w:val="left"/>
      <w:textAlignment w:val="auto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Char"/>
    <w:uiPriority w:val="9"/>
    <w:qFormat/>
    <w:rsid w:val="00B30D8D"/>
    <w:pPr>
      <w:keepNext/>
      <w:jc w:val="left"/>
      <w:outlineLvl w:val="7"/>
    </w:pPr>
    <w:rPr>
      <w:rFonts w:ascii="Arial" w:hAnsi="Arial"/>
      <w:b/>
      <w:snapToGrid w:val="0"/>
      <w:color w:val="000000"/>
      <w:sz w:val="24"/>
    </w:rPr>
  </w:style>
  <w:style w:type="paragraph" w:styleId="9">
    <w:name w:val="heading 9"/>
    <w:basedOn w:val="a"/>
    <w:next w:val="a"/>
    <w:link w:val="9Char"/>
    <w:qFormat/>
    <w:rsid w:val="00B30D8D"/>
    <w:pPr>
      <w:keepNext/>
      <w:jc w:val="center"/>
      <w:outlineLvl w:val="8"/>
    </w:pPr>
    <w:rPr>
      <w:rFonts w:ascii="Arial" w:hAnsi="Arial"/>
      <w:b/>
      <w:snapToGrid w:val="0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βασικό+1η γραμμή"/>
    <w:basedOn w:val="a"/>
    <w:rsid w:val="00B30D8D"/>
    <w:pPr>
      <w:ind w:firstLine="720"/>
    </w:pPr>
  </w:style>
  <w:style w:type="character" w:styleId="a3">
    <w:name w:val="page number"/>
    <w:basedOn w:val="a0"/>
    <w:rsid w:val="00B30D8D"/>
  </w:style>
  <w:style w:type="paragraph" w:styleId="a4">
    <w:name w:val="Title"/>
    <w:basedOn w:val="a"/>
    <w:link w:val="Char"/>
    <w:uiPriority w:val="99"/>
    <w:qFormat/>
    <w:rsid w:val="00B30D8D"/>
    <w:pPr>
      <w:widowControl w:val="0"/>
      <w:jc w:val="center"/>
    </w:pPr>
    <w:rPr>
      <w:b/>
      <w:i/>
    </w:rPr>
  </w:style>
  <w:style w:type="paragraph" w:styleId="a5">
    <w:name w:val="header"/>
    <w:basedOn w:val="a"/>
    <w:link w:val="Char0"/>
    <w:uiPriority w:val="99"/>
    <w:rsid w:val="00B30D8D"/>
    <w:pPr>
      <w:tabs>
        <w:tab w:val="center" w:pos="4153"/>
        <w:tab w:val="right" w:pos="8306"/>
      </w:tabs>
    </w:pPr>
  </w:style>
  <w:style w:type="paragraph" w:styleId="a6">
    <w:name w:val="footer"/>
    <w:basedOn w:val="a"/>
    <w:link w:val="Char1"/>
    <w:uiPriority w:val="99"/>
    <w:rsid w:val="00B30D8D"/>
    <w:pPr>
      <w:tabs>
        <w:tab w:val="center" w:pos="4153"/>
        <w:tab w:val="right" w:pos="8306"/>
      </w:tabs>
    </w:pPr>
  </w:style>
  <w:style w:type="paragraph" w:styleId="a7">
    <w:name w:val="Body Text"/>
    <w:basedOn w:val="a"/>
    <w:link w:val="Char2"/>
    <w:rsid w:val="00B30D8D"/>
    <w:pPr>
      <w:overflowPunct/>
      <w:autoSpaceDE/>
      <w:autoSpaceDN/>
      <w:adjustRightInd/>
      <w:spacing w:line="240" w:lineRule="auto"/>
      <w:textAlignment w:val="auto"/>
    </w:pPr>
  </w:style>
  <w:style w:type="paragraph" w:styleId="20">
    <w:name w:val="Body Text 2"/>
    <w:basedOn w:val="a"/>
    <w:link w:val="2Char0"/>
    <w:rsid w:val="00B30D8D"/>
    <w:pPr>
      <w:overflowPunct/>
      <w:autoSpaceDE/>
      <w:autoSpaceDN/>
      <w:adjustRightInd/>
      <w:spacing w:line="240" w:lineRule="auto"/>
      <w:jc w:val="center"/>
      <w:textAlignment w:val="auto"/>
    </w:pPr>
  </w:style>
  <w:style w:type="paragraph" w:styleId="a8">
    <w:name w:val="Body Text Indent"/>
    <w:basedOn w:val="a"/>
    <w:link w:val="Char3"/>
    <w:uiPriority w:val="99"/>
    <w:rsid w:val="00B30D8D"/>
    <w:pPr>
      <w:overflowPunct/>
      <w:autoSpaceDE/>
      <w:autoSpaceDN/>
      <w:adjustRightInd/>
      <w:spacing w:line="240" w:lineRule="auto"/>
      <w:ind w:firstLine="720"/>
      <w:textAlignment w:val="auto"/>
    </w:pPr>
  </w:style>
  <w:style w:type="paragraph" w:styleId="21">
    <w:name w:val="Body Text Indent 2"/>
    <w:basedOn w:val="a"/>
    <w:link w:val="2Char1"/>
    <w:semiHidden/>
    <w:rsid w:val="00B30D8D"/>
    <w:pPr>
      <w:overflowPunct/>
      <w:autoSpaceDE/>
      <w:autoSpaceDN/>
      <w:adjustRightInd/>
      <w:spacing w:line="240" w:lineRule="auto"/>
      <w:ind w:firstLine="720"/>
      <w:textAlignment w:val="auto"/>
    </w:pPr>
    <w:rPr>
      <w:b/>
    </w:rPr>
  </w:style>
  <w:style w:type="paragraph" w:styleId="30">
    <w:name w:val="Body Text 3"/>
    <w:basedOn w:val="a"/>
    <w:link w:val="3Char0"/>
    <w:rsid w:val="00B30D8D"/>
    <w:pPr>
      <w:overflowPunct/>
      <w:autoSpaceDE/>
      <w:autoSpaceDN/>
      <w:adjustRightInd/>
      <w:spacing w:line="292" w:lineRule="auto"/>
      <w:textAlignment w:val="auto"/>
    </w:pPr>
    <w:rPr>
      <w:b/>
      <w:bCs/>
      <w:i/>
      <w:iCs/>
      <w:sz w:val="28"/>
    </w:rPr>
  </w:style>
  <w:style w:type="paragraph" w:styleId="a9">
    <w:name w:val="Block Text"/>
    <w:basedOn w:val="a"/>
    <w:link w:val="Char4"/>
    <w:uiPriority w:val="99"/>
    <w:rsid w:val="00B30D8D"/>
    <w:pPr>
      <w:ind w:left="-43" w:right="-9"/>
    </w:pPr>
  </w:style>
  <w:style w:type="character" w:styleId="-">
    <w:name w:val="Hyperlink"/>
    <w:uiPriority w:val="99"/>
    <w:unhideWhenUsed/>
    <w:rsid w:val="00937E2B"/>
    <w:rPr>
      <w:color w:val="0000FF"/>
      <w:u w:val="single"/>
    </w:rPr>
  </w:style>
  <w:style w:type="character" w:styleId="-0">
    <w:name w:val="FollowedHyperlink"/>
    <w:uiPriority w:val="99"/>
    <w:unhideWhenUsed/>
    <w:rsid w:val="00937E2B"/>
    <w:rPr>
      <w:color w:val="800080"/>
      <w:u w:val="single"/>
    </w:rPr>
  </w:style>
  <w:style w:type="paragraph" w:customStyle="1" w:styleId="xl67">
    <w:name w:val="xl67"/>
    <w:basedOn w:val="a"/>
    <w:rsid w:val="00937E2B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b/>
      <w:bCs/>
      <w:spacing w:val="0"/>
      <w:sz w:val="24"/>
      <w:szCs w:val="24"/>
    </w:rPr>
  </w:style>
  <w:style w:type="paragraph" w:customStyle="1" w:styleId="xl68">
    <w:name w:val="xl68"/>
    <w:basedOn w:val="a"/>
    <w:rsid w:val="00937E2B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69">
    <w:name w:val="xl69"/>
    <w:basedOn w:val="a"/>
    <w:rsid w:val="00937E2B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0">
    <w:name w:val="xl70"/>
    <w:basedOn w:val="a"/>
    <w:rsid w:val="00937E2B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4"/>
      <w:szCs w:val="24"/>
    </w:rPr>
  </w:style>
  <w:style w:type="paragraph" w:customStyle="1" w:styleId="xl71">
    <w:name w:val="xl71"/>
    <w:basedOn w:val="a"/>
    <w:rsid w:val="00937E2B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2">
    <w:name w:val="xl72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3">
    <w:name w:val="xl73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4">
    <w:name w:val="xl74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5">
    <w:name w:val="xl75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pacing w:val="0"/>
      <w:sz w:val="24"/>
      <w:szCs w:val="24"/>
    </w:rPr>
  </w:style>
  <w:style w:type="paragraph" w:customStyle="1" w:styleId="xl76">
    <w:name w:val="xl76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spacing w:val="0"/>
      <w:sz w:val="24"/>
      <w:szCs w:val="24"/>
    </w:rPr>
  </w:style>
  <w:style w:type="paragraph" w:customStyle="1" w:styleId="xl77">
    <w:name w:val="xl77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24"/>
      <w:szCs w:val="24"/>
    </w:rPr>
  </w:style>
  <w:style w:type="paragraph" w:customStyle="1" w:styleId="xl78">
    <w:name w:val="xl78"/>
    <w:basedOn w:val="a"/>
    <w:rsid w:val="00937E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rFonts w:ascii="Arial" w:hAnsi="Arial" w:cs="Arial"/>
      <w:spacing w:val="0"/>
      <w:sz w:val="24"/>
      <w:szCs w:val="24"/>
    </w:rPr>
  </w:style>
  <w:style w:type="paragraph" w:styleId="aa">
    <w:name w:val="Balloon Text"/>
    <w:basedOn w:val="a"/>
    <w:link w:val="Char5"/>
    <w:semiHidden/>
    <w:unhideWhenUsed/>
    <w:rsid w:val="001A4FC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5">
    <w:name w:val="Κείμενο πλαισίου Char"/>
    <w:basedOn w:val="a0"/>
    <w:link w:val="aa"/>
    <w:semiHidden/>
    <w:rsid w:val="001A4FC4"/>
    <w:rPr>
      <w:rFonts w:ascii="Tahoma" w:hAnsi="Tahoma" w:cs="Tahoma"/>
      <w:spacing w:val="24"/>
      <w:sz w:val="16"/>
      <w:szCs w:val="16"/>
    </w:rPr>
  </w:style>
  <w:style w:type="numbering" w:customStyle="1" w:styleId="12">
    <w:name w:val="Χωρίς λίστα1"/>
    <w:next w:val="a2"/>
    <w:uiPriority w:val="99"/>
    <w:semiHidden/>
    <w:unhideWhenUsed/>
    <w:rsid w:val="00FD4855"/>
  </w:style>
  <w:style w:type="character" w:customStyle="1" w:styleId="1Char">
    <w:name w:val="Επικεφαλίδα 1 Char"/>
    <w:basedOn w:val="a0"/>
    <w:link w:val="10"/>
    <w:rsid w:val="00FD4855"/>
    <w:rPr>
      <w:spacing w:val="24"/>
      <w:sz w:val="36"/>
    </w:rPr>
  </w:style>
  <w:style w:type="character" w:customStyle="1" w:styleId="2Char">
    <w:name w:val="Επικεφαλίδα 2 Char"/>
    <w:basedOn w:val="a0"/>
    <w:link w:val="2"/>
    <w:rsid w:val="00FD4855"/>
    <w:rPr>
      <w:b/>
      <w:i/>
      <w:spacing w:val="24"/>
      <w:sz w:val="28"/>
    </w:rPr>
  </w:style>
  <w:style w:type="character" w:customStyle="1" w:styleId="3Char">
    <w:name w:val="Επικεφαλίδα 3 Char"/>
    <w:basedOn w:val="a0"/>
    <w:link w:val="3"/>
    <w:rsid w:val="00FD4855"/>
    <w:rPr>
      <w:rFonts w:eastAsia="Arial Unicode MS"/>
      <w:b/>
      <w:bCs/>
      <w:spacing w:val="24"/>
      <w:sz w:val="26"/>
      <w:u w:val="single"/>
    </w:rPr>
  </w:style>
  <w:style w:type="character" w:customStyle="1" w:styleId="5Char">
    <w:name w:val="Επικεφαλίδα 5 Char"/>
    <w:basedOn w:val="a0"/>
    <w:link w:val="5"/>
    <w:rsid w:val="00FD4855"/>
    <w:rPr>
      <w:rFonts w:eastAsia="Arial Unicode MS"/>
      <w:i/>
      <w:iCs/>
      <w:spacing w:val="24"/>
      <w:sz w:val="28"/>
    </w:rPr>
  </w:style>
  <w:style w:type="character" w:customStyle="1" w:styleId="6Char">
    <w:name w:val="Επικεφαλίδα 6 Char"/>
    <w:basedOn w:val="a0"/>
    <w:link w:val="6"/>
    <w:uiPriority w:val="9"/>
    <w:rsid w:val="00FD4855"/>
    <w:rPr>
      <w:rFonts w:eastAsia="Arial Unicode MS"/>
      <w:b/>
      <w:bCs/>
      <w:spacing w:val="24"/>
      <w:sz w:val="26"/>
    </w:rPr>
  </w:style>
  <w:style w:type="character" w:customStyle="1" w:styleId="7Char">
    <w:name w:val="Επικεφαλίδα 7 Char"/>
    <w:basedOn w:val="a0"/>
    <w:link w:val="7"/>
    <w:rsid w:val="00FD4855"/>
    <w:rPr>
      <w:spacing w:val="24"/>
      <w:sz w:val="24"/>
      <w:szCs w:val="24"/>
    </w:rPr>
  </w:style>
  <w:style w:type="character" w:customStyle="1" w:styleId="8Char">
    <w:name w:val="Επικεφαλίδα 8 Char"/>
    <w:basedOn w:val="a0"/>
    <w:link w:val="8"/>
    <w:uiPriority w:val="9"/>
    <w:rsid w:val="00FD4855"/>
    <w:rPr>
      <w:rFonts w:ascii="Arial" w:hAnsi="Arial"/>
      <w:b/>
      <w:snapToGrid w:val="0"/>
      <w:color w:val="000000"/>
      <w:spacing w:val="24"/>
      <w:sz w:val="24"/>
    </w:rPr>
  </w:style>
  <w:style w:type="character" w:customStyle="1" w:styleId="9Char">
    <w:name w:val="Επικεφαλίδα 9 Char"/>
    <w:basedOn w:val="a0"/>
    <w:link w:val="9"/>
    <w:rsid w:val="00FD4855"/>
    <w:rPr>
      <w:rFonts w:ascii="Arial" w:hAnsi="Arial"/>
      <w:b/>
      <w:snapToGrid w:val="0"/>
      <w:color w:val="000000"/>
      <w:spacing w:val="24"/>
      <w:sz w:val="22"/>
    </w:rPr>
  </w:style>
  <w:style w:type="paragraph" w:styleId="ab">
    <w:name w:val="List Paragraph"/>
    <w:basedOn w:val="a"/>
    <w:uiPriority w:val="34"/>
    <w:qFormat/>
    <w:rsid w:val="00FD4855"/>
    <w:pPr>
      <w:overflowPunct/>
      <w:autoSpaceDE/>
      <w:autoSpaceDN/>
      <w:adjustRightInd/>
      <w:spacing w:line="240" w:lineRule="auto"/>
      <w:ind w:left="720"/>
      <w:contextualSpacing/>
      <w:jc w:val="left"/>
      <w:textAlignment w:val="auto"/>
    </w:pPr>
    <w:rPr>
      <w:spacing w:val="0"/>
      <w:sz w:val="24"/>
      <w:szCs w:val="24"/>
    </w:rPr>
  </w:style>
  <w:style w:type="table" w:styleId="ac">
    <w:name w:val="Table Grid"/>
    <w:basedOn w:val="a1"/>
    <w:rsid w:val="00FD4855"/>
    <w:rPr>
      <w:rFonts w:ascii="CG Times (W1)" w:hAnsi="CG Times (W1)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-HTML">
    <w:name w:val="HTML Preformatted"/>
    <w:basedOn w:val="a"/>
    <w:link w:val="-HTMLChar"/>
    <w:uiPriority w:val="99"/>
    <w:unhideWhenUsed/>
    <w:rsid w:val="00FD48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spacing w:line="240" w:lineRule="auto"/>
      <w:jc w:val="left"/>
      <w:textAlignment w:val="auto"/>
    </w:pPr>
    <w:rPr>
      <w:rFonts w:ascii="Courier New" w:hAnsi="Courier New" w:cs="Courier New"/>
      <w:color w:val="000000"/>
      <w:spacing w:val="0"/>
      <w:sz w:val="20"/>
    </w:rPr>
  </w:style>
  <w:style w:type="character" w:customStyle="1" w:styleId="-HTMLChar">
    <w:name w:val="Προ-διαμορφωμένο HTML Char"/>
    <w:basedOn w:val="a0"/>
    <w:link w:val="-HTML"/>
    <w:uiPriority w:val="99"/>
    <w:rsid w:val="00FD4855"/>
    <w:rPr>
      <w:rFonts w:ascii="Courier New" w:hAnsi="Courier New" w:cs="Courier New"/>
      <w:color w:val="000000"/>
    </w:rPr>
  </w:style>
  <w:style w:type="paragraph" w:customStyle="1" w:styleId="Default">
    <w:name w:val="Default"/>
    <w:rsid w:val="00FD4855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western">
    <w:name w:val="western"/>
    <w:basedOn w:val="a"/>
    <w:rsid w:val="00FD4855"/>
    <w:pPr>
      <w:suppressAutoHyphens/>
      <w:overflowPunct/>
      <w:autoSpaceDE/>
      <w:autoSpaceDN/>
      <w:adjustRightInd/>
      <w:spacing w:before="280" w:line="240" w:lineRule="auto"/>
      <w:jc w:val="left"/>
      <w:textAlignment w:val="auto"/>
    </w:pPr>
    <w:rPr>
      <w:spacing w:val="0"/>
      <w:sz w:val="28"/>
      <w:szCs w:val="28"/>
      <w:lang w:eastAsia="ar-SA"/>
    </w:rPr>
  </w:style>
  <w:style w:type="character" w:customStyle="1" w:styleId="Char4">
    <w:name w:val="Τμήμα κειμένου Char"/>
    <w:link w:val="a9"/>
    <w:uiPriority w:val="99"/>
    <w:rsid w:val="00FD4855"/>
    <w:rPr>
      <w:spacing w:val="24"/>
      <w:sz w:val="26"/>
    </w:rPr>
  </w:style>
  <w:style w:type="paragraph" w:styleId="ad">
    <w:name w:val="No Spacing"/>
    <w:link w:val="Char6"/>
    <w:uiPriority w:val="1"/>
    <w:qFormat/>
    <w:rsid w:val="00FD4855"/>
    <w:rPr>
      <w:rFonts w:ascii="Calibri" w:eastAsia="Calibri" w:hAnsi="Calibri"/>
      <w:sz w:val="22"/>
      <w:szCs w:val="22"/>
      <w:lang w:eastAsia="en-US"/>
    </w:rPr>
  </w:style>
  <w:style w:type="character" w:customStyle="1" w:styleId="Char0">
    <w:name w:val="Κεφαλίδα Char"/>
    <w:basedOn w:val="a0"/>
    <w:link w:val="a5"/>
    <w:uiPriority w:val="99"/>
    <w:rsid w:val="00FD4855"/>
    <w:rPr>
      <w:spacing w:val="24"/>
      <w:sz w:val="26"/>
    </w:rPr>
  </w:style>
  <w:style w:type="character" w:customStyle="1" w:styleId="Char1">
    <w:name w:val="Υποσέλιδο Char"/>
    <w:basedOn w:val="a0"/>
    <w:link w:val="a6"/>
    <w:uiPriority w:val="99"/>
    <w:rsid w:val="00FD4855"/>
    <w:rPr>
      <w:spacing w:val="24"/>
      <w:sz w:val="26"/>
    </w:rPr>
  </w:style>
  <w:style w:type="paragraph" w:customStyle="1" w:styleId="yiv4144447556msonormal">
    <w:name w:val="yiv4144447556msonormal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4"/>
      <w:szCs w:val="24"/>
    </w:rPr>
  </w:style>
  <w:style w:type="character" w:customStyle="1" w:styleId="2Char0">
    <w:name w:val="Σώμα κείμενου 2 Char"/>
    <w:basedOn w:val="a0"/>
    <w:link w:val="20"/>
    <w:rsid w:val="00FD4855"/>
    <w:rPr>
      <w:spacing w:val="24"/>
      <w:sz w:val="26"/>
    </w:rPr>
  </w:style>
  <w:style w:type="character" w:customStyle="1" w:styleId="Char2">
    <w:name w:val="Σώμα κειμένου Char"/>
    <w:basedOn w:val="a0"/>
    <w:link w:val="a7"/>
    <w:rsid w:val="00FD4855"/>
    <w:rPr>
      <w:spacing w:val="24"/>
      <w:sz w:val="26"/>
    </w:rPr>
  </w:style>
  <w:style w:type="character" w:customStyle="1" w:styleId="Char10">
    <w:name w:val="Κείμενο πλαισίου Char1"/>
    <w:basedOn w:val="a0"/>
    <w:uiPriority w:val="99"/>
    <w:semiHidden/>
    <w:rsid w:val="00FD4855"/>
    <w:rPr>
      <w:rFonts w:ascii="Tahoma" w:eastAsia="Times New Roman" w:hAnsi="Tahoma" w:cs="Tahoma"/>
      <w:sz w:val="16"/>
      <w:szCs w:val="16"/>
      <w:lang w:eastAsia="el-GR"/>
    </w:rPr>
  </w:style>
  <w:style w:type="paragraph" w:customStyle="1" w:styleId="13">
    <w:name w:val="Παράγραφος λίστας1"/>
    <w:basedOn w:val="a"/>
    <w:rsid w:val="00FD4855"/>
    <w:pPr>
      <w:overflowPunct/>
      <w:autoSpaceDE/>
      <w:autoSpaceDN/>
      <w:adjustRightInd/>
      <w:spacing w:line="240" w:lineRule="auto"/>
      <w:ind w:left="720"/>
      <w:jc w:val="left"/>
      <w:textAlignment w:val="auto"/>
    </w:pPr>
    <w:rPr>
      <w:rFonts w:eastAsia="Calibri"/>
      <w:spacing w:val="0"/>
      <w:sz w:val="24"/>
      <w:szCs w:val="24"/>
    </w:rPr>
  </w:style>
  <w:style w:type="paragraph" w:styleId="31">
    <w:name w:val="Body Text Indent 3"/>
    <w:basedOn w:val="a"/>
    <w:link w:val="3Char1"/>
    <w:uiPriority w:val="99"/>
    <w:rsid w:val="00FD4855"/>
    <w:pPr>
      <w:overflowPunct/>
      <w:autoSpaceDE/>
      <w:autoSpaceDN/>
      <w:adjustRightInd/>
      <w:spacing w:after="120" w:line="240" w:lineRule="auto"/>
      <w:ind w:left="283"/>
      <w:jc w:val="left"/>
      <w:textAlignment w:val="auto"/>
    </w:pPr>
    <w:rPr>
      <w:rFonts w:eastAsia="Calibri"/>
      <w:spacing w:val="0"/>
      <w:sz w:val="16"/>
      <w:szCs w:val="16"/>
    </w:rPr>
  </w:style>
  <w:style w:type="character" w:customStyle="1" w:styleId="3Char1">
    <w:name w:val="Σώμα κείμενου με εσοχή 3 Char"/>
    <w:basedOn w:val="a0"/>
    <w:link w:val="31"/>
    <w:uiPriority w:val="99"/>
    <w:rsid w:val="00FD4855"/>
    <w:rPr>
      <w:rFonts w:eastAsia="Calibri"/>
      <w:sz w:val="16"/>
      <w:szCs w:val="16"/>
    </w:rPr>
  </w:style>
  <w:style w:type="paragraph" w:customStyle="1" w:styleId="210">
    <w:name w:val="Σώμα κείμενου με εσοχή 21"/>
    <w:basedOn w:val="a"/>
    <w:uiPriority w:val="99"/>
    <w:rsid w:val="00FD4855"/>
    <w:pPr>
      <w:suppressAutoHyphens/>
      <w:overflowPunct/>
      <w:autoSpaceDE/>
      <w:autoSpaceDN/>
      <w:adjustRightInd/>
      <w:spacing w:after="120" w:line="480" w:lineRule="auto"/>
      <w:ind w:left="283"/>
      <w:jc w:val="left"/>
      <w:textAlignment w:val="auto"/>
    </w:pPr>
    <w:rPr>
      <w:spacing w:val="0"/>
      <w:sz w:val="24"/>
      <w:szCs w:val="24"/>
      <w:lang w:eastAsia="ar-SA"/>
    </w:rPr>
  </w:style>
  <w:style w:type="character" w:customStyle="1" w:styleId="Exact">
    <w:name w:val="Σώμα κειμένου Exact"/>
    <w:basedOn w:val="a0"/>
    <w:rsid w:val="00FD485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"/>
      <w:sz w:val="23"/>
      <w:szCs w:val="23"/>
      <w:u w:val="none"/>
      <w:effect w:val="none"/>
    </w:rPr>
  </w:style>
  <w:style w:type="paragraph" w:styleId="ae">
    <w:name w:val="Plain Text"/>
    <w:basedOn w:val="a"/>
    <w:link w:val="Char7"/>
    <w:uiPriority w:val="99"/>
    <w:unhideWhenUsed/>
    <w:rsid w:val="00FD4855"/>
    <w:pPr>
      <w:overflowPunct/>
      <w:autoSpaceDE/>
      <w:autoSpaceDN/>
      <w:adjustRightInd/>
      <w:spacing w:line="240" w:lineRule="auto"/>
      <w:jc w:val="left"/>
      <w:textAlignment w:val="auto"/>
    </w:pPr>
    <w:rPr>
      <w:rFonts w:ascii="Calibri" w:eastAsia="Calibri" w:hAnsi="Calibri"/>
      <w:spacing w:val="0"/>
      <w:sz w:val="22"/>
      <w:szCs w:val="21"/>
      <w:lang w:eastAsia="en-US"/>
    </w:rPr>
  </w:style>
  <w:style w:type="character" w:customStyle="1" w:styleId="Char7">
    <w:name w:val="Απλό κείμενο Char"/>
    <w:basedOn w:val="a0"/>
    <w:link w:val="ae"/>
    <w:uiPriority w:val="99"/>
    <w:rsid w:val="00FD4855"/>
    <w:rPr>
      <w:rFonts w:ascii="Calibri" w:eastAsia="Calibri" w:hAnsi="Calibri"/>
      <w:sz w:val="22"/>
      <w:szCs w:val="21"/>
      <w:lang w:eastAsia="en-US"/>
    </w:rPr>
  </w:style>
  <w:style w:type="character" w:customStyle="1" w:styleId="Heading1Char">
    <w:name w:val="Heading 1 Char"/>
    <w:uiPriority w:val="99"/>
    <w:rsid w:val="00FD4855"/>
    <w:rPr>
      <w:rFonts w:ascii="Cambria" w:hAnsi="Cambria" w:cs="Cambria"/>
      <w:b/>
      <w:bCs/>
      <w:kern w:val="32"/>
      <w:sz w:val="32"/>
      <w:szCs w:val="32"/>
      <w:lang w:val="en-GB" w:eastAsia="ar-SA" w:bidi="ar-SA"/>
    </w:rPr>
  </w:style>
  <w:style w:type="character" w:customStyle="1" w:styleId="Heading5Char">
    <w:name w:val="Heading 5 Char"/>
    <w:uiPriority w:val="99"/>
    <w:semiHidden/>
    <w:rsid w:val="00FD4855"/>
    <w:rPr>
      <w:rFonts w:ascii="Calibri" w:hAnsi="Calibri" w:cs="Calibri"/>
      <w:b/>
      <w:bCs/>
      <w:i/>
      <w:iCs/>
      <w:sz w:val="26"/>
      <w:szCs w:val="26"/>
      <w:lang w:val="en-GB" w:eastAsia="ar-SA" w:bidi="ar-SA"/>
    </w:rPr>
  </w:style>
  <w:style w:type="character" w:customStyle="1" w:styleId="Heading7Char">
    <w:name w:val="Heading 7 Char"/>
    <w:uiPriority w:val="99"/>
    <w:semiHidden/>
    <w:rsid w:val="00FD4855"/>
    <w:rPr>
      <w:rFonts w:ascii="Calibri" w:hAnsi="Calibri" w:cs="Calibri"/>
      <w:sz w:val="24"/>
      <w:szCs w:val="24"/>
      <w:lang w:val="en-GB" w:eastAsia="ar-SA" w:bidi="ar-SA"/>
    </w:rPr>
  </w:style>
  <w:style w:type="character" w:customStyle="1" w:styleId="Heading9Char">
    <w:name w:val="Heading 9 Char"/>
    <w:uiPriority w:val="99"/>
    <w:semiHidden/>
    <w:rsid w:val="00FD4855"/>
    <w:rPr>
      <w:rFonts w:ascii="Cambria" w:hAnsi="Cambria" w:cs="Cambria"/>
      <w:lang w:val="en-GB" w:eastAsia="ar-SA" w:bidi="ar-SA"/>
    </w:rPr>
  </w:style>
  <w:style w:type="paragraph" w:customStyle="1" w:styleId="Char2CharChar">
    <w:name w:val="Char2 Char Char"/>
    <w:basedOn w:val="a"/>
    <w:rsid w:val="00FD4855"/>
    <w:pPr>
      <w:overflowPunct/>
      <w:autoSpaceDE/>
      <w:autoSpaceDN/>
      <w:adjustRightInd/>
      <w:spacing w:after="160" w:line="240" w:lineRule="exact"/>
      <w:jc w:val="left"/>
      <w:textAlignment w:val="auto"/>
    </w:pPr>
    <w:rPr>
      <w:rFonts w:ascii="Tahoma" w:hAnsi="Tahoma" w:cs="Tahoma"/>
      <w:spacing w:val="0"/>
      <w:sz w:val="20"/>
      <w:lang w:val="en-US" w:eastAsia="en-US"/>
    </w:rPr>
  </w:style>
  <w:style w:type="paragraph" w:styleId="af">
    <w:name w:val="List Number"/>
    <w:basedOn w:val="a"/>
    <w:rsid w:val="00FD4855"/>
    <w:pPr>
      <w:tabs>
        <w:tab w:val="num" w:pos="360"/>
      </w:tabs>
      <w:overflowPunct/>
      <w:autoSpaceDE/>
      <w:autoSpaceDN/>
      <w:adjustRightInd/>
      <w:spacing w:line="240" w:lineRule="auto"/>
      <w:ind w:left="360" w:hanging="360"/>
      <w:jc w:val="left"/>
      <w:textAlignment w:val="auto"/>
    </w:pPr>
    <w:rPr>
      <w:spacing w:val="0"/>
      <w:sz w:val="24"/>
      <w:szCs w:val="24"/>
    </w:rPr>
  </w:style>
  <w:style w:type="character" w:customStyle="1" w:styleId="BodyText2Char">
    <w:name w:val="Body Text 2 Char"/>
    <w:uiPriority w:val="99"/>
    <w:semiHidden/>
    <w:rsid w:val="00FD4855"/>
    <w:rPr>
      <w:sz w:val="20"/>
      <w:szCs w:val="20"/>
      <w:lang w:val="en-GB" w:eastAsia="ar-SA" w:bidi="ar-SA"/>
    </w:rPr>
  </w:style>
  <w:style w:type="character" w:customStyle="1" w:styleId="Char8">
    <w:name w:val="Char8"/>
    <w:uiPriority w:val="99"/>
    <w:rsid w:val="00FD4855"/>
    <w:rPr>
      <w:rFonts w:eastAsia="Times New Roman"/>
      <w:lang w:val="en-GB" w:eastAsia="el-GR"/>
    </w:rPr>
  </w:style>
  <w:style w:type="character" w:customStyle="1" w:styleId="BodyTextChar">
    <w:name w:val="Body Text Char"/>
    <w:uiPriority w:val="99"/>
    <w:semiHidden/>
    <w:rsid w:val="00FD4855"/>
    <w:rPr>
      <w:sz w:val="20"/>
      <w:szCs w:val="20"/>
      <w:lang w:val="en-GB" w:eastAsia="ar-SA" w:bidi="ar-SA"/>
    </w:rPr>
  </w:style>
  <w:style w:type="paragraph" w:styleId="af0">
    <w:name w:val="List"/>
    <w:basedOn w:val="a"/>
    <w:rsid w:val="00FD4855"/>
    <w:pPr>
      <w:overflowPunct/>
      <w:autoSpaceDE/>
      <w:autoSpaceDN/>
      <w:adjustRightInd/>
      <w:spacing w:before="60" w:line="240" w:lineRule="auto"/>
      <w:ind w:left="283" w:hanging="283"/>
      <w:textAlignment w:val="auto"/>
    </w:pPr>
    <w:rPr>
      <w:spacing w:val="0"/>
      <w:sz w:val="24"/>
      <w:szCs w:val="24"/>
    </w:rPr>
  </w:style>
  <w:style w:type="character" w:customStyle="1" w:styleId="Char13">
    <w:name w:val="Char13"/>
    <w:uiPriority w:val="99"/>
    <w:rsid w:val="00FD4855"/>
    <w:rPr>
      <w:rFonts w:eastAsia="Times New Roman"/>
      <w:sz w:val="28"/>
      <w:szCs w:val="28"/>
      <w:lang w:val="el-GR" w:eastAsia="el-GR"/>
    </w:rPr>
  </w:style>
  <w:style w:type="character" w:customStyle="1" w:styleId="Char60">
    <w:name w:val="Char6"/>
    <w:uiPriority w:val="99"/>
    <w:rsid w:val="00FD4855"/>
    <w:rPr>
      <w:rFonts w:eastAsia="Times New Roman"/>
      <w:sz w:val="24"/>
      <w:szCs w:val="24"/>
      <w:lang w:val="el-GR" w:eastAsia="el-GR"/>
    </w:rPr>
  </w:style>
  <w:style w:type="character" w:customStyle="1" w:styleId="Char50">
    <w:name w:val="Char5"/>
    <w:uiPriority w:val="99"/>
    <w:rsid w:val="00FD4855"/>
    <w:rPr>
      <w:rFonts w:eastAsia="Times New Roman"/>
      <w:sz w:val="24"/>
      <w:szCs w:val="24"/>
      <w:lang w:val="el-GR" w:eastAsia="el-GR"/>
    </w:rPr>
  </w:style>
  <w:style w:type="character" w:customStyle="1" w:styleId="3Char0">
    <w:name w:val="Σώμα κείμενου 3 Char"/>
    <w:basedOn w:val="a0"/>
    <w:link w:val="30"/>
    <w:rsid w:val="00FD4855"/>
    <w:rPr>
      <w:b/>
      <w:bCs/>
      <w:i/>
      <w:iCs/>
      <w:spacing w:val="24"/>
      <w:sz w:val="28"/>
    </w:rPr>
  </w:style>
  <w:style w:type="character" w:customStyle="1" w:styleId="BodyText3Char">
    <w:name w:val="Body Text 3 Char"/>
    <w:uiPriority w:val="99"/>
    <w:semiHidden/>
    <w:rsid w:val="00FD4855"/>
    <w:rPr>
      <w:sz w:val="16"/>
      <w:szCs w:val="16"/>
      <w:lang w:val="en-GB" w:eastAsia="ar-SA" w:bidi="ar-SA"/>
    </w:rPr>
  </w:style>
  <w:style w:type="paragraph" w:customStyle="1" w:styleId="TabletextChar">
    <w:name w:val="Table text Char"/>
    <w:basedOn w:val="a"/>
    <w:link w:val="TabletextCharChar"/>
    <w:semiHidden/>
    <w:rsid w:val="00FD4855"/>
    <w:pPr>
      <w:widowControl w:val="0"/>
      <w:overflowPunct/>
      <w:autoSpaceDE/>
      <w:autoSpaceDN/>
      <w:adjustRightInd/>
      <w:spacing w:after="120" w:line="240" w:lineRule="auto"/>
      <w:jc w:val="left"/>
      <w:textAlignment w:val="auto"/>
    </w:pPr>
    <w:rPr>
      <w:rFonts w:ascii="Tahoma" w:hAnsi="Tahoma"/>
      <w:spacing w:val="0"/>
      <w:sz w:val="24"/>
      <w:szCs w:val="24"/>
      <w:lang w:val="en-GB" w:eastAsia="ar-SA"/>
    </w:rPr>
  </w:style>
  <w:style w:type="character" w:customStyle="1" w:styleId="TabletextCharChar">
    <w:name w:val="Table text Char Char"/>
    <w:link w:val="TabletextChar"/>
    <w:semiHidden/>
    <w:rsid w:val="00FD4855"/>
    <w:rPr>
      <w:rFonts w:ascii="Tahoma" w:hAnsi="Tahoma"/>
      <w:sz w:val="24"/>
      <w:szCs w:val="24"/>
      <w:lang w:val="en-GB" w:eastAsia="ar-SA"/>
    </w:rPr>
  </w:style>
  <w:style w:type="paragraph" w:customStyle="1" w:styleId="Tabletext">
    <w:name w:val="Table text"/>
    <w:basedOn w:val="a"/>
    <w:rsid w:val="00FD4855"/>
    <w:pPr>
      <w:widowControl w:val="0"/>
      <w:overflowPunct/>
      <w:autoSpaceDE/>
      <w:autoSpaceDN/>
      <w:adjustRightInd/>
      <w:spacing w:line="240" w:lineRule="auto"/>
      <w:ind w:left="113"/>
      <w:jc w:val="left"/>
      <w:textAlignment w:val="auto"/>
    </w:pPr>
    <w:rPr>
      <w:rFonts w:ascii="Tahoma" w:hAnsi="Tahoma" w:cs="Tahoma"/>
      <w:spacing w:val="0"/>
      <w:sz w:val="20"/>
      <w:lang w:eastAsia="en-US"/>
    </w:rPr>
  </w:style>
  <w:style w:type="character" w:customStyle="1" w:styleId="BalloonTextChar">
    <w:name w:val="Balloon Text Char"/>
    <w:uiPriority w:val="99"/>
    <w:semiHidden/>
    <w:rsid w:val="00FD4855"/>
    <w:rPr>
      <w:sz w:val="2"/>
      <w:szCs w:val="2"/>
      <w:lang w:val="en-GB" w:eastAsia="ar-SA" w:bidi="ar-SA"/>
    </w:rPr>
  </w:style>
  <w:style w:type="paragraph" w:styleId="Web">
    <w:name w:val="Normal (Web)"/>
    <w:basedOn w:val="a"/>
    <w:uiPriority w:val="99"/>
    <w:rsid w:val="00FD4855"/>
    <w:pPr>
      <w:suppressAutoHyphens/>
      <w:overflowPunct/>
      <w:autoSpaceDE/>
      <w:autoSpaceDN/>
      <w:adjustRightInd/>
      <w:spacing w:before="280" w:line="240" w:lineRule="auto"/>
      <w:jc w:val="left"/>
      <w:textAlignment w:val="auto"/>
    </w:pPr>
    <w:rPr>
      <w:spacing w:val="0"/>
      <w:sz w:val="24"/>
      <w:szCs w:val="24"/>
      <w:lang w:eastAsia="ar-SA"/>
    </w:rPr>
  </w:style>
  <w:style w:type="character" w:customStyle="1" w:styleId="hps">
    <w:name w:val="hps"/>
    <w:rsid w:val="00FD4855"/>
  </w:style>
  <w:style w:type="character" w:customStyle="1" w:styleId="shorttext">
    <w:name w:val="short_text"/>
    <w:rsid w:val="00FD4855"/>
  </w:style>
  <w:style w:type="paragraph" w:customStyle="1" w:styleId="Char2CharChar1">
    <w:name w:val="Char2 Char Char1"/>
    <w:basedOn w:val="a"/>
    <w:uiPriority w:val="99"/>
    <w:rsid w:val="00FD4855"/>
    <w:pPr>
      <w:overflowPunct/>
      <w:autoSpaceDE/>
      <w:autoSpaceDN/>
      <w:adjustRightInd/>
      <w:spacing w:after="160" w:line="240" w:lineRule="exact"/>
      <w:jc w:val="left"/>
      <w:textAlignment w:val="auto"/>
    </w:pPr>
    <w:rPr>
      <w:rFonts w:ascii="Tahoma" w:hAnsi="Tahoma" w:cs="Tahoma"/>
      <w:spacing w:val="0"/>
      <w:sz w:val="20"/>
      <w:lang w:val="en-US" w:eastAsia="en-US"/>
    </w:rPr>
  </w:style>
  <w:style w:type="character" w:styleId="af1">
    <w:name w:val="annotation reference"/>
    <w:semiHidden/>
    <w:rsid w:val="00FD4855"/>
    <w:rPr>
      <w:sz w:val="16"/>
      <w:szCs w:val="16"/>
    </w:rPr>
  </w:style>
  <w:style w:type="paragraph" w:styleId="af2">
    <w:name w:val="annotation text"/>
    <w:basedOn w:val="a"/>
    <w:link w:val="Char9"/>
    <w:semiHidden/>
    <w:rsid w:val="00FD4855"/>
    <w:pPr>
      <w:overflowPunct/>
      <w:autoSpaceDE/>
      <w:autoSpaceDN/>
      <w:adjustRightInd/>
      <w:spacing w:line="240" w:lineRule="auto"/>
      <w:jc w:val="left"/>
      <w:textAlignment w:val="auto"/>
    </w:pPr>
    <w:rPr>
      <w:spacing w:val="0"/>
      <w:sz w:val="20"/>
    </w:rPr>
  </w:style>
  <w:style w:type="character" w:customStyle="1" w:styleId="Char9">
    <w:name w:val="Κείμενο σχολίου Char"/>
    <w:basedOn w:val="a0"/>
    <w:link w:val="af2"/>
    <w:semiHidden/>
    <w:rsid w:val="00FD4855"/>
  </w:style>
  <w:style w:type="character" w:customStyle="1" w:styleId="CommentTextChar">
    <w:name w:val="Comment Text Char"/>
    <w:uiPriority w:val="99"/>
    <w:semiHidden/>
    <w:rsid w:val="00FD4855"/>
    <w:rPr>
      <w:sz w:val="20"/>
      <w:szCs w:val="20"/>
      <w:lang w:val="en-GB" w:eastAsia="ar-SA" w:bidi="ar-SA"/>
    </w:rPr>
  </w:style>
  <w:style w:type="paragraph" w:styleId="af3">
    <w:name w:val="annotation subject"/>
    <w:basedOn w:val="af2"/>
    <w:next w:val="af2"/>
    <w:link w:val="Chara"/>
    <w:semiHidden/>
    <w:rsid w:val="00FD4855"/>
    <w:rPr>
      <w:b/>
      <w:bCs/>
    </w:rPr>
  </w:style>
  <w:style w:type="character" w:customStyle="1" w:styleId="Chara">
    <w:name w:val="Θέμα σχολίου Char"/>
    <w:basedOn w:val="Char9"/>
    <w:link w:val="af3"/>
    <w:semiHidden/>
    <w:rsid w:val="00FD4855"/>
    <w:rPr>
      <w:b/>
      <w:bCs/>
    </w:rPr>
  </w:style>
  <w:style w:type="character" w:customStyle="1" w:styleId="CommentSubjectChar">
    <w:name w:val="Comment Subject Char"/>
    <w:uiPriority w:val="99"/>
    <w:semiHidden/>
    <w:rsid w:val="00FD4855"/>
    <w:rPr>
      <w:rFonts w:eastAsia="Times New Roman"/>
      <w:b/>
      <w:bCs/>
      <w:sz w:val="20"/>
      <w:szCs w:val="20"/>
      <w:lang w:val="en-GB" w:eastAsia="ar-SA" w:bidi="ar-SA"/>
    </w:rPr>
  </w:style>
  <w:style w:type="paragraph" w:customStyle="1" w:styleId="CharChar">
    <w:name w:val="Char Char"/>
    <w:next w:val="a"/>
    <w:rsid w:val="00FD4855"/>
    <w:pPr>
      <w:pBdr>
        <w:top w:val="thinThickSmallGap" w:sz="24" w:space="1" w:color="auto"/>
      </w:pBdr>
      <w:spacing w:before="240" w:after="120" w:line="240" w:lineRule="exact"/>
    </w:pPr>
    <w:rPr>
      <w:rFonts w:ascii="Arial" w:hAnsi="Arial" w:cs="Arial"/>
      <w:lang w:val="en-US" w:eastAsia="en-US"/>
    </w:rPr>
  </w:style>
  <w:style w:type="paragraph" w:customStyle="1" w:styleId="22">
    <w:name w:val="Παράγραφος λίστας2"/>
    <w:basedOn w:val="a"/>
    <w:uiPriority w:val="99"/>
    <w:rsid w:val="00FD4855"/>
    <w:pPr>
      <w:overflowPunct/>
      <w:autoSpaceDE/>
      <w:autoSpaceDN/>
      <w:adjustRightInd/>
      <w:spacing w:after="200" w:line="276" w:lineRule="auto"/>
      <w:ind w:left="720"/>
      <w:jc w:val="left"/>
      <w:textAlignment w:val="auto"/>
    </w:pPr>
    <w:rPr>
      <w:rFonts w:ascii="Calibri" w:hAnsi="Calibri" w:cs="Calibri"/>
      <w:spacing w:val="0"/>
      <w:sz w:val="22"/>
      <w:szCs w:val="22"/>
    </w:rPr>
  </w:style>
  <w:style w:type="numbering" w:customStyle="1" w:styleId="Style1">
    <w:name w:val="Style1"/>
    <w:rsid w:val="00FD4855"/>
    <w:pPr>
      <w:numPr>
        <w:numId w:val="1"/>
      </w:numPr>
    </w:pPr>
  </w:style>
  <w:style w:type="paragraph" w:customStyle="1" w:styleId="32">
    <w:name w:val="Παράγραφος λίστας3"/>
    <w:basedOn w:val="a"/>
    <w:rsid w:val="00FD4855"/>
    <w:pPr>
      <w:overflowPunct/>
      <w:autoSpaceDE/>
      <w:autoSpaceDN/>
      <w:adjustRightInd/>
      <w:spacing w:line="240" w:lineRule="auto"/>
      <w:ind w:left="720"/>
      <w:jc w:val="left"/>
      <w:textAlignment w:val="auto"/>
    </w:pPr>
    <w:rPr>
      <w:rFonts w:eastAsia="Calibri"/>
      <w:spacing w:val="0"/>
      <w:sz w:val="24"/>
      <w:szCs w:val="24"/>
    </w:rPr>
  </w:style>
  <w:style w:type="character" w:customStyle="1" w:styleId="Char3">
    <w:name w:val="Σώμα κείμενου με εσοχή Char"/>
    <w:basedOn w:val="a0"/>
    <w:link w:val="a8"/>
    <w:uiPriority w:val="99"/>
    <w:rsid w:val="00FD4855"/>
    <w:rPr>
      <w:spacing w:val="24"/>
      <w:sz w:val="26"/>
    </w:rPr>
  </w:style>
  <w:style w:type="paragraph" w:customStyle="1" w:styleId="14">
    <w:name w:val="Χωρίς διάστιχο1"/>
    <w:rsid w:val="00FD4855"/>
    <w:rPr>
      <w:rFonts w:ascii="Calibri" w:hAnsi="Calibri"/>
      <w:sz w:val="22"/>
      <w:szCs w:val="22"/>
      <w:lang w:val="en-US" w:eastAsia="en-US"/>
    </w:rPr>
  </w:style>
  <w:style w:type="character" w:customStyle="1" w:styleId="Char">
    <w:name w:val="Τίτλος Char"/>
    <w:basedOn w:val="a0"/>
    <w:link w:val="a4"/>
    <w:uiPriority w:val="99"/>
    <w:rsid w:val="00FD4855"/>
    <w:rPr>
      <w:b/>
      <w:i/>
      <w:spacing w:val="24"/>
      <w:sz w:val="26"/>
    </w:rPr>
  </w:style>
  <w:style w:type="paragraph" w:customStyle="1" w:styleId="CharChar6">
    <w:name w:val="Char Char6"/>
    <w:basedOn w:val="a"/>
    <w:rsid w:val="00FD4855"/>
    <w:pPr>
      <w:overflowPunct/>
      <w:autoSpaceDE/>
      <w:autoSpaceDN/>
      <w:adjustRightInd/>
      <w:spacing w:after="160" w:line="240" w:lineRule="exact"/>
      <w:jc w:val="left"/>
      <w:textAlignment w:val="auto"/>
    </w:pPr>
    <w:rPr>
      <w:rFonts w:ascii="Arial" w:hAnsi="Arial"/>
      <w:spacing w:val="0"/>
      <w:sz w:val="20"/>
      <w:lang w:val="en-US" w:eastAsia="en-US"/>
    </w:rPr>
  </w:style>
  <w:style w:type="paragraph" w:customStyle="1" w:styleId="40">
    <w:name w:val="Παράγραφος λίστας4"/>
    <w:basedOn w:val="a"/>
    <w:link w:val="ListParagraphChar"/>
    <w:rsid w:val="00FD4855"/>
    <w:pPr>
      <w:suppressAutoHyphens/>
      <w:overflowPunct/>
      <w:autoSpaceDE/>
      <w:autoSpaceDN/>
      <w:adjustRightInd/>
      <w:spacing w:line="240" w:lineRule="auto"/>
      <w:ind w:left="720"/>
      <w:contextualSpacing/>
      <w:jc w:val="left"/>
      <w:textAlignment w:val="auto"/>
    </w:pPr>
    <w:rPr>
      <w:rFonts w:eastAsia="Calibri"/>
      <w:spacing w:val="0"/>
      <w:sz w:val="24"/>
      <w:szCs w:val="24"/>
      <w:lang w:eastAsia="ar-SA"/>
    </w:rPr>
  </w:style>
  <w:style w:type="character" w:customStyle="1" w:styleId="ListParagraphChar">
    <w:name w:val="List Paragraph Char"/>
    <w:link w:val="40"/>
    <w:rsid w:val="00FD4855"/>
    <w:rPr>
      <w:rFonts w:eastAsia="Calibri"/>
      <w:sz w:val="24"/>
      <w:szCs w:val="24"/>
      <w:lang w:eastAsia="ar-SA"/>
    </w:rPr>
  </w:style>
  <w:style w:type="paragraph" w:customStyle="1" w:styleId="KEIMENO">
    <w:name w:val="KEIMENO"/>
    <w:basedOn w:val="a"/>
    <w:rsid w:val="00FD4855"/>
    <w:pPr>
      <w:overflowPunct/>
      <w:autoSpaceDE/>
      <w:autoSpaceDN/>
      <w:adjustRightInd/>
      <w:spacing w:line="360" w:lineRule="auto"/>
      <w:textAlignment w:val="auto"/>
    </w:pPr>
    <w:rPr>
      <w:rFonts w:ascii="Arial" w:hAnsi="Arial"/>
      <w:spacing w:val="0"/>
      <w:sz w:val="24"/>
      <w:szCs w:val="24"/>
    </w:rPr>
  </w:style>
  <w:style w:type="paragraph" w:customStyle="1" w:styleId="xl65">
    <w:name w:val="xl65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4"/>
      <w:szCs w:val="24"/>
    </w:rPr>
  </w:style>
  <w:style w:type="paragraph" w:customStyle="1" w:styleId="xl66">
    <w:name w:val="xl66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spacing w:val="0"/>
      <w:sz w:val="24"/>
      <w:szCs w:val="24"/>
    </w:rPr>
  </w:style>
  <w:style w:type="paragraph" w:customStyle="1" w:styleId="xl79">
    <w:name w:val="xl7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0">
    <w:name w:val="xl8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81">
    <w:name w:val="xl8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2">
    <w:name w:val="xl8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3">
    <w:name w:val="xl8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84">
    <w:name w:val="xl8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5">
    <w:name w:val="xl8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6">
    <w:name w:val="xl8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7">
    <w:name w:val="xl8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88">
    <w:name w:val="xl8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89">
    <w:name w:val="xl8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4"/>
      <w:szCs w:val="24"/>
    </w:rPr>
  </w:style>
  <w:style w:type="paragraph" w:customStyle="1" w:styleId="xl90">
    <w:name w:val="xl9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91">
    <w:name w:val="xl9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92">
    <w:name w:val="xl9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93">
    <w:name w:val="xl93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4">
    <w:name w:val="xl94"/>
    <w:basedOn w:val="a"/>
    <w:rsid w:val="00FD4855"/>
    <w:pP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5">
    <w:name w:val="xl9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6">
    <w:name w:val="xl96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7">
    <w:name w:val="xl9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8">
    <w:name w:val="xl98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99">
    <w:name w:val="xl99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00">
    <w:name w:val="xl10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01">
    <w:name w:val="xl10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02">
    <w:name w:val="xl10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03">
    <w:name w:val="xl10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04">
    <w:name w:val="xl10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05">
    <w:name w:val="xl105"/>
    <w:basedOn w:val="a"/>
    <w:rsid w:val="00FD4855"/>
    <w:pPr>
      <w:pBdr>
        <w:top w:val="single" w:sz="4" w:space="0" w:color="auto"/>
        <w:left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4"/>
      <w:szCs w:val="24"/>
    </w:rPr>
  </w:style>
  <w:style w:type="paragraph" w:customStyle="1" w:styleId="xl106">
    <w:name w:val="xl10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07">
    <w:name w:val="xl10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08">
    <w:name w:val="xl10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i/>
      <w:iCs/>
      <w:color w:val="FF0000"/>
      <w:spacing w:val="0"/>
      <w:sz w:val="24"/>
      <w:szCs w:val="24"/>
    </w:rPr>
  </w:style>
  <w:style w:type="paragraph" w:customStyle="1" w:styleId="xl109">
    <w:name w:val="xl10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i/>
      <w:iCs/>
      <w:color w:val="FF0000"/>
      <w:spacing w:val="0"/>
      <w:sz w:val="24"/>
      <w:szCs w:val="24"/>
    </w:rPr>
  </w:style>
  <w:style w:type="paragraph" w:customStyle="1" w:styleId="xl110">
    <w:name w:val="xl11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11">
    <w:name w:val="xl11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12">
    <w:name w:val="xl11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13">
    <w:name w:val="xl113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14">
    <w:name w:val="xl11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15">
    <w:name w:val="xl11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16">
    <w:name w:val="xl11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4"/>
      <w:szCs w:val="24"/>
    </w:rPr>
  </w:style>
  <w:style w:type="paragraph" w:customStyle="1" w:styleId="xl117">
    <w:name w:val="xl11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18">
    <w:name w:val="xl11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19">
    <w:name w:val="xl119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spacing w:val="0"/>
      <w:sz w:val="24"/>
      <w:szCs w:val="24"/>
    </w:rPr>
  </w:style>
  <w:style w:type="paragraph" w:customStyle="1" w:styleId="xl120">
    <w:name w:val="xl12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i/>
      <w:iCs/>
      <w:spacing w:val="0"/>
      <w:sz w:val="24"/>
      <w:szCs w:val="24"/>
    </w:rPr>
  </w:style>
  <w:style w:type="paragraph" w:customStyle="1" w:styleId="xl121">
    <w:name w:val="xl12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2"/>
      <w:szCs w:val="22"/>
    </w:rPr>
  </w:style>
  <w:style w:type="paragraph" w:customStyle="1" w:styleId="xl122">
    <w:name w:val="xl12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2"/>
      <w:szCs w:val="22"/>
    </w:rPr>
  </w:style>
  <w:style w:type="paragraph" w:customStyle="1" w:styleId="xl123">
    <w:name w:val="xl12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24">
    <w:name w:val="xl124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spacing w:val="0"/>
      <w:sz w:val="22"/>
      <w:szCs w:val="22"/>
    </w:rPr>
  </w:style>
  <w:style w:type="paragraph" w:customStyle="1" w:styleId="xl125">
    <w:name w:val="xl12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26">
    <w:name w:val="xl12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27">
    <w:name w:val="xl12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28">
    <w:name w:val="xl128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29">
    <w:name w:val="xl129"/>
    <w:basedOn w:val="a"/>
    <w:rsid w:val="00FD4855"/>
    <w:pPr>
      <w:pBdr>
        <w:top w:val="single" w:sz="4" w:space="0" w:color="auto"/>
        <w:left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30">
    <w:name w:val="xl13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i/>
      <w:iCs/>
      <w:color w:val="FF0000"/>
      <w:spacing w:val="0"/>
      <w:sz w:val="22"/>
      <w:szCs w:val="22"/>
    </w:rPr>
  </w:style>
  <w:style w:type="paragraph" w:customStyle="1" w:styleId="xl131">
    <w:name w:val="xl13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i/>
      <w:iCs/>
      <w:spacing w:val="0"/>
      <w:sz w:val="24"/>
      <w:szCs w:val="24"/>
    </w:rPr>
  </w:style>
  <w:style w:type="paragraph" w:customStyle="1" w:styleId="xl132">
    <w:name w:val="xl13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33">
    <w:name w:val="xl13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34">
    <w:name w:val="xl13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i/>
      <w:iCs/>
      <w:spacing w:val="0"/>
      <w:sz w:val="24"/>
      <w:szCs w:val="24"/>
    </w:rPr>
  </w:style>
  <w:style w:type="paragraph" w:customStyle="1" w:styleId="xl135">
    <w:name w:val="xl13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36">
    <w:name w:val="xl13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rFonts w:ascii="Calibri" w:hAnsi="Calibri"/>
      <w:b/>
      <w:bCs/>
      <w:spacing w:val="0"/>
      <w:sz w:val="22"/>
      <w:szCs w:val="22"/>
    </w:rPr>
  </w:style>
  <w:style w:type="paragraph" w:customStyle="1" w:styleId="xl137">
    <w:name w:val="xl13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color w:val="FF0000"/>
      <w:spacing w:val="0"/>
      <w:sz w:val="24"/>
      <w:szCs w:val="24"/>
    </w:rPr>
  </w:style>
  <w:style w:type="paragraph" w:customStyle="1" w:styleId="xl138">
    <w:name w:val="xl13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pacing w:val="0"/>
      <w:sz w:val="24"/>
      <w:szCs w:val="24"/>
    </w:rPr>
  </w:style>
  <w:style w:type="paragraph" w:customStyle="1" w:styleId="xl139">
    <w:name w:val="xl13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40">
    <w:name w:val="xl14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41">
    <w:name w:val="xl141"/>
    <w:basedOn w:val="a"/>
    <w:rsid w:val="00FD4855"/>
    <w:pP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spacing w:val="0"/>
      <w:sz w:val="24"/>
      <w:szCs w:val="24"/>
    </w:rPr>
  </w:style>
  <w:style w:type="paragraph" w:customStyle="1" w:styleId="xl142">
    <w:name w:val="xl142"/>
    <w:basedOn w:val="a"/>
    <w:rsid w:val="00FD4855"/>
    <w:pPr>
      <w:pBdr>
        <w:top w:val="single" w:sz="4" w:space="0" w:color="auto"/>
        <w:lef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43">
    <w:name w:val="xl143"/>
    <w:basedOn w:val="a"/>
    <w:rsid w:val="00FD4855"/>
    <w:pPr>
      <w:pBdr>
        <w:top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spacing w:val="0"/>
      <w:sz w:val="24"/>
      <w:szCs w:val="24"/>
    </w:rPr>
  </w:style>
  <w:style w:type="paragraph" w:customStyle="1" w:styleId="xl144">
    <w:name w:val="xl144"/>
    <w:basedOn w:val="a"/>
    <w:rsid w:val="00FD4855"/>
    <w:pPr>
      <w:pBdr>
        <w:top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b/>
      <w:bCs/>
      <w:spacing w:val="0"/>
      <w:sz w:val="24"/>
      <w:szCs w:val="24"/>
    </w:rPr>
  </w:style>
  <w:style w:type="character" w:styleId="af4">
    <w:name w:val="Strong"/>
    <w:basedOn w:val="a0"/>
    <w:qFormat/>
    <w:rsid w:val="00FD4855"/>
    <w:rPr>
      <w:b/>
    </w:rPr>
  </w:style>
  <w:style w:type="paragraph" w:customStyle="1" w:styleId="CharChar3">
    <w:name w:val="Char Char3"/>
    <w:next w:val="a"/>
    <w:rsid w:val="00FD4855"/>
    <w:pPr>
      <w:pBdr>
        <w:top w:val="thinThickSmallGap" w:sz="24" w:space="1" w:color="auto"/>
      </w:pBdr>
      <w:spacing w:before="240" w:after="120" w:line="240" w:lineRule="exact"/>
    </w:pPr>
    <w:rPr>
      <w:rFonts w:ascii="Arial" w:hAnsi="Arial" w:cs="Arial"/>
      <w:lang w:val="en-US" w:eastAsia="en-US"/>
    </w:rPr>
  </w:style>
  <w:style w:type="character" w:customStyle="1" w:styleId="2Char1">
    <w:name w:val="Σώμα κείμενου με εσοχή 2 Char"/>
    <w:link w:val="21"/>
    <w:semiHidden/>
    <w:rsid w:val="00FD4855"/>
    <w:rPr>
      <w:b/>
      <w:spacing w:val="24"/>
      <w:sz w:val="26"/>
    </w:rPr>
  </w:style>
  <w:style w:type="character" w:customStyle="1" w:styleId="2Char10">
    <w:name w:val="Σώμα κείμενου με εσοχή 2 Char1"/>
    <w:basedOn w:val="a0"/>
    <w:uiPriority w:val="99"/>
    <w:semiHidden/>
    <w:rsid w:val="00FD4855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af5">
    <w:name w:val="Σώμα κειμένου_"/>
    <w:link w:val="33"/>
    <w:rsid w:val="00FD4855"/>
    <w:rPr>
      <w:sz w:val="25"/>
      <w:szCs w:val="25"/>
      <w:shd w:val="clear" w:color="auto" w:fill="FFFFFF"/>
    </w:rPr>
  </w:style>
  <w:style w:type="paragraph" w:customStyle="1" w:styleId="33">
    <w:name w:val="Σώμα κειμένου3"/>
    <w:basedOn w:val="a"/>
    <w:link w:val="af5"/>
    <w:rsid w:val="00FD4855"/>
    <w:pPr>
      <w:widowControl w:val="0"/>
      <w:shd w:val="clear" w:color="auto" w:fill="FFFFFF"/>
      <w:overflowPunct/>
      <w:autoSpaceDE/>
      <w:autoSpaceDN/>
      <w:adjustRightInd/>
      <w:spacing w:line="0" w:lineRule="atLeast"/>
      <w:ind w:hanging="400"/>
      <w:jc w:val="left"/>
      <w:textAlignment w:val="auto"/>
    </w:pPr>
    <w:rPr>
      <w:spacing w:val="0"/>
      <w:sz w:val="25"/>
      <w:szCs w:val="25"/>
    </w:rPr>
  </w:style>
  <w:style w:type="character" w:customStyle="1" w:styleId="2Exact">
    <w:name w:val="Σώμα κειμένου (2) Exact"/>
    <w:link w:val="23"/>
    <w:rsid w:val="00FD4855"/>
    <w:rPr>
      <w:i/>
      <w:iCs/>
      <w:spacing w:val="4"/>
      <w:sz w:val="23"/>
      <w:szCs w:val="23"/>
      <w:shd w:val="clear" w:color="auto" w:fill="FFFFFF"/>
    </w:rPr>
  </w:style>
  <w:style w:type="paragraph" w:customStyle="1" w:styleId="23">
    <w:name w:val="Σώμα κειμένου (2)"/>
    <w:basedOn w:val="a"/>
    <w:link w:val="2Exact"/>
    <w:rsid w:val="00FD4855"/>
    <w:pPr>
      <w:widowControl w:val="0"/>
      <w:shd w:val="clear" w:color="auto" w:fill="FFFFFF"/>
      <w:overflowPunct/>
      <w:autoSpaceDE/>
      <w:autoSpaceDN/>
      <w:adjustRightInd/>
      <w:spacing w:line="0" w:lineRule="atLeast"/>
      <w:jc w:val="left"/>
      <w:textAlignment w:val="auto"/>
    </w:pPr>
    <w:rPr>
      <w:i/>
      <w:iCs/>
      <w:spacing w:val="4"/>
      <w:sz w:val="23"/>
      <w:szCs w:val="23"/>
    </w:rPr>
  </w:style>
  <w:style w:type="paragraph" w:customStyle="1" w:styleId="CharChar1">
    <w:name w:val="Char Char1"/>
    <w:next w:val="a"/>
    <w:semiHidden/>
    <w:rsid w:val="00FD4855"/>
    <w:pPr>
      <w:pBdr>
        <w:top w:val="thinThickSmallGap" w:sz="24" w:space="1" w:color="auto"/>
      </w:pBdr>
      <w:spacing w:before="240" w:after="120" w:line="240" w:lineRule="exact"/>
    </w:pPr>
    <w:rPr>
      <w:rFonts w:ascii="Arial" w:hAnsi="Arial" w:cs="Arial"/>
      <w:lang w:val="en-US" w:eastAsia="en-US"/>
    </w:rPr>
  </w:style>
  <w:style w:type="numbering" w:customStyle="1" w:styleId="110">
    <w:name w:val="Χωρίς λίστα11"/>
    <w:next w:val="a2"/>
    <w:semiHidden/>
    <w:unhideWhenUsed/>
    <w:rsid w:val="00FD4855"/>
  </w:style>
  <w:style w:type="paragraph" w:customStyle="1" w:styleId="50">
    <w:name w:val="Παράγραφος λίστας5"/>
    <w:basedOn w:val="a"/>
    <w:rsid w:val="00FD4855"/>
    <w:pPr>
      <w:suppressAutoHyphens/>
      <w:overflowPunct/>
      <w:autoSpaceDE/>
      <w:autoSpaceDN/>
      <w:adjustRightInd/>
      <w:spacing w:line="240" w:lineRule="auto"/>
      <w:ind w:left="720"/>
      <w:contextualSpacing/>
      <w:jc w:val="left"/>
      <w:textAlignment w:val="auto"/>
    </w:pPr>
    <w:rPr>
      <w:rFonts w:eastAsia="Calibri"/>
      <w:spacing w:val="0"/>
      <w:sz w:val="24"/>
      <w:szCs w:val="24"/>
      <w:lang w:eastAsia="ar-SA"/>
    </w:rPr>
  </w:style>
  <w:style w:type="character" w:customStyle="1" w:styleId="Bodytext">
    <w:name w:val="Body text_"/>
    <w:link w:val="15"/>
    <w:locked/>
    <w:rsid w:val="00FD4855"/>
    <w:rPr>
      <w:spacing w:val="20"/>
      <w:sz w:val="23"/>
      <w:szCs w:val="23"/>
      <w:shd w:val="clear" w:color="auto" w:fill="FFFFFF"/>
    </w:rPr>
  </w:style>
  <w:style w:type="paragraph" w:customStyle="1" w:styleId="15">
    <w:name w:val="Σώμα κειμένου1"/>
    <w:basedOn w:val="a"/>
    <w:link w:val="Bodytext"/>
    <w:rsid w:val="00FD4855"/>
    <w:pPr>
      <w:widowControl w:val="0"/>
      <w:shd w:val="clear" w:color="auto" w:fill="FFFFFF"/>
      <w:overflowPunct/>
      <w:autoSpaceDE/>
      <w:autoSpaceDN/>
      <w:adjustRightInd/>
      <w:spacing w:line="403" w:lineRule="exact"/>
      <w:ind w:hanging="360"/>
      <w:jc w:val="left"/>
      <w:textAlignment w:val="auto"/>
    </w:pPr>
    <w:rPr>
      <w:spacing w:val="20"/>
      <w:sz w:val="23"/>
      <w:szCs w:val="23"/>
    </w:rPr>
  </w:style>
  <w:style w:type="character" w:customStyle="1" w:styleId="Bodytext10pt">
    <w:name w:val="Body text + 10 pt"/>
    <w:rsid w:val="00FD4855"/>
    <w:rPr>
      <w:spacing w:val="20"/>
      <w:sz w:val="20"/>
      <w:szCs w:val="20"/>
      <w:shd w:val="clear" w:color="auto" w:fill="FFFFFF"/>
    </w:rPr>
  </w:style>
  <w:style w:type="paragraph" w:customStyle="1" w:styleId="60">
    <w:name w:val="Παράγραφος λίστας6"/>
    <w:basedOn w:val="a"/>
    <w:rsid w:val="00FD4855"/>
    <w:pPr>
      <w:overflowPunct/>
      <w:autoSpaceDE/>
      <w:autoSpaceDN/>
      <w:adjustRightInd/>
      <w:spacing w:line="240" w:lineRule="auto"/>
      <w:ind w:left="720"/>
      <w:jc w:val="left"/>
      <w:textAlignment w:val="auto"/>
    </w:pPr>
    <w:rPr>
      <w:rFonts w:eastAsia="Calibri"/>
      <w:spacing w:val="0"/>
      <w:sz w:val="24"/>
      <w:szCs w:val="24"/>
    </w:rPr>
  </w:style>
  <w:style w:type="paragraph" w:customStyle="1" w:styleId="24">
    <w:name w:val="Χωρίς διάστιχο2"/>
    <w:rsid w:val="00FD4855"/>
    <w:rPr>
      <w:rFonts w:ascii="Calibri" w:hAnsi="Calibri"/>
      <w:sz w:val="22"/>
      <w:szCs w:val="22"/>
      <w:lang w:val="en-US" w:eastAsia="en-US"/>
    </w:rPr>
  </w:style>
  <w:style w:type="character" w:customStyle="1" w:styleId="Char6">
    <w:name w:val="Χωρίς διάστιχο Char"/>
    <w:link w:val="ad"/>
    <w:uiPriority w:val="1"/>
    <w:rsid w:val="00FD4855"/>
    <w:rPr>
      <w:rFonts w:ascii="Calibri" w:eastAsia="Calibri" w:hAnsi="Calibri"/>
      <w:sz w:val="22"/>
      <w:szCs w:val="22"/>
      <w:lang w:eastAsia="en-US" w:bidi="ar-SA"/>
    </w:rPr>
  </w:style>
  <w:style w:type="paragraph" w:customStyle="1" w:styleId="70">
    <w:name w:val="Παράγραφος λίστας7"/>
    <w:basedOn w:val="a"/>
    <w:rsid w:val="00FD4855"/>
    <w:pPr>
      <w:overflowPunct/>
      <w:autoSpaceDE/>
      <w:autoSpaceDN/>
      <w:adjustRightInd/>
      <w:spacing w:line="240" w:lineRule="auto"/>
      <w:ind w:left="720"/>
      <w:jc w:val="left"/>
      <w:textAlignment w:val="auto"/>
    </w:pPr>
    <w:rPr>
      <w:rFonts w:eastAsia="Calibri"/>
      <w:spacing w:val="0"/>
      <w:sz w:val="24"/>
      <w:szCs w:val="24"/>
    </w:rPr>
  </w:style>
  <w:style w:type="paragraph" w:customStyle="1" w:styleId="34">
    <w:name w:val="Χωρίς διάστιχο3"/>
    <w:rsid w:val="00FD4855"/>
    <w:rPr>
      <w:rFonts w:ascii="Calibri" w:hAnsi="Calibri"/>
      <w:sz w:val="22"/>
      <w:szCs w:val="22"/>
      <w:lang w:val="en-US" w:eastAsia="en-US"/>
    </w:rPr>
  </w:style>
  <w:style w:type="paragraph" w:customStyle="1" w:styleId="listparagraphcxspmiddle">
    <w:name w:val="listparagraphcxspmiddle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4"/>
      <w:szCs w:val="24"/>
      <w:lang w:val="en-GB" w:eastAsia="en-GB"/>
    </w:rPr>
  </w:style>
  <w:style w:type="paragraph" w:customStyle="1" w:styleId="listparagraphcxsplast">
    <w:name w:val="listparagraphcxsplast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4"/>
      <w:szCs w:val="24"/>
      <w:lang w:val="en-GB" w:eastAsia="en-GB"/>
    </w:rPr>
  </w:style>
  <w:style w:type="paragraph" w:customStyle="1" w:styleId="bodytext0">
    <w:name w:val="bodytext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4"/>
      <w:szCs w:val="24"/>
    </w:rPr>
  </w:style>
  <w:style w:type="paragraph" w:styleId="af6">
    <w:name w:val="TOC Heading"/>
    <w:basedOn w:val="10"/>
    <w:next w:val="a"/>
    <w:uiPriority w:val="39"/>
    <w:unhideWhenUsed/>
    <w:qFormat/>
    <w:rsid w:val="00FD4855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5F91"/>
      <w:spacing w:val="0"/>
      <w:sz w:val="28"/>
      <w:szCs w:val="28"/>
      <w:lang w:eastAsia="en-US"/>
    </w:rPr>
  </w:style>
  <w:style w:type="paragraph" w:styleId="25">
    <w:name w:val="toc 2"/>
    <w:basedOn w:val="a"/>
    <w:next w:val="a"/>
    <w:autoRedefine/>
    <w:uiPriority w:val="39"/>
    <w:unhideWhenUsed/>
    <w:qFormat/>
    <w:rsid w:val="00FD4855"/>
    <w:pPr>
      <w:overflowPunct/>
      <w:autoSpaceDE/>
      <w:autoSpaceDN/>
      <w:adjustRightInd/>
      <w:spacing w:after="100" w:line="276" w:lineRule="auto"/>
      <w:jc w:val="left"/>
      <w:textAlignment w:val="auto"/>
    </w:pPr>
    <w:rPr>
      <w:rFonts w:ascii="Cambria" w:hAnsi="Cambria"/>
      <w:i/>
      <w:spacing w:val="0"/>
      <w:sz w:val="28"/>
      <w:szCs w:val="28"/>
      <w:lang w:eastAsia="en-US"/>
    </w:rPr>
  </w:style>
  <w:style w:type="paragraph" w:styleId="16">
    <w:name w:val="toc 1"/>
    <w:basedOn w:val="a"/>
    <w:next w:val="a"/>
    <w:autoRedefine/>
    <w:uiPriority w:val="39"/>
    <w:semiHidden/>
    <w:unhideWhenUsed/>
    <w:qFormat/>
    <w:rsid w:val="00FD4855"/>
    <w:pPr>
      <w:overflowPunct/>
      <w:autoSpaceDE/>
      <w:autoSpaceDN/>
      <w:adjustRightInd/>
      <w:spacing w:after="100" w:line="276" w:lineRule="auto"/>
      <w:jc w:val="left"/>
      <w:textAlignment w:val="auto"/>
    </w:pPr>
    <w:rPr>
      <w:rFonts w:ascii="Calibri" w:hAnsi="Calibri"/>
      <w:spacing w:val="0"/>
      <w:sz w:val="22"/>
      <w:szCs w:val="22"/>
      <w:lang w:eastAsia="en-US"/>
    </w:rPr>
  </w:style>
  <w:style w:type="paragraph" w:styleId="35">
    <w:name w:val="toc 3"/>
    <w:basedOn w:val="a"/>
    <w:next w:val="a"/>
    <w:autoRedefine/>
    <w:uiPriority w:val="39"/>
    <w:unhideWhenUsed/>
    <w:qFormat/>
    <w:rsid w:val="00FD4855"/>
    <w:pPr>
      <w:overflowPunct/>
      <w:autoSpaceDE/>
      <w:autoSpaceDN/>
      <w:adjustRightInd/>
      <w:spacing w:after="100" w:line="276" w:lineRule="auto"/>
      <w:ind w:right="-1091"/>
      <w:jc w:val="left"/>
      <w:textAlignment w:val="auto"/>
    </w:pPr>
    <w:rPr>
      <w:rFonts w:ascii="Cambria" w:hAnsi="Cambria"/>
      <w:spacing w:val="0"/>
      <w:sz w:val="28"/>
      <w:szCs w:val="28"/>
      <w:lang w:eastAsia="en-US"/>
    </w:rPr>
  </w:style>
  <w:style w:type="paragraph" w:customStyle="1" w:styleId="CharChar2">
    <w:name w:val="Char Char2"/>
    <w:next w:val="a"/>
    <w:semiHidden/>
    <w:rsid w:val="00FD4855"/>
    <w:pPr>
      <w:pBdr>
        <w:top w:val="thinThickSmallGap" w:sz="24" w:space="1" w:color="auto"/>
      </w:pBdr>
      <w:spacing w:before="240" w:after="120" w:line="240" w:lineRule="exact"/>
    </w:pPr>
    <w:rPr>
      <w:rFonts w:ascii="Arial" w:hAnsi="Arial" w:cs="Arial"/>
      <w:lang w:val="en-US" w:eastAsia="en-US"/>
    </w:rPr>
  </w:style>
  <w:style w:type="paragraph" w:styleId="af7">
    <w:name w:val="endnote text"/>
    <w:basedOn w:val="a"/>
    <w:link w:val="Charb"/>
    <w:uiPriority w:val="99"/>
    <w:semiHidden/>
    <w:unhideWhenUsed/>
    <w:rsid w:val="00FD4855"/>
    <w:pPr>
      <w:overflowPunct/>
      <w:autoSpaceDE/>
      <w:autoSpaceDN/>
      <w:adjustRightInd/>
      <w:spacing w:line="240" w:lineRule="auto"/>
      <w:jc w:val="left"/>
      <w:textAlignment w:val="auto"/>
    </w:pPr>
    <w:rPr>
      <w:spacing w:val="0"/>
      <w:sz w:val="20"/>
    </w:rPr>
  </w:style>
  <w:style w:type="character" w:customStyle="1" w:styleId="Charb">
    <w:name w:val="Κείμενο σημείωσης τέλους Char"/>
    <w:basedOn w:val="a0"/>
    <w:link w:val="af7"/>
    <w:uiPriority w:val="99"/>
    <w:semiHidden/>
    <w:rsid w:val="00FD4855"/>
  </w:style>
  <w:style w:type="character" w:styleId="af8">
    <w:name w:val="endnote reference"/>
    <w:basedOn w:val="a0"/>
    <w:uiPriority w:val="99"/>
    <w:semiHidden/>
    <w:unhideWhenUsed/>
    <w:rsid w:val="00FD4855"/>
    <w:rPr>
      <w:vertAlign w:val="superscript"/>
    </w:rPr>
  </w:style>
  <w:style w:type="paragraph" w:customStyle="1" w:styleId="41">
    <w:name w:val="Χωρίς διάστιχο4"/>
    <w:rsid w:val="00FD4855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51">
    <w:name w:val="Χωρίς διάστιχο5"/>
    <w:rsid w:val="00FD4855"/>
    <w:rPr>
      <w:rFonts w:ascii="Calibri" w:hAnsi="Calibri"/>
      <w:sz w:val="22"/>
      <w:szCs w:val="22"/>
      <w:lang w:val="en-US" w:eastAsia="en-US"/>
    </w:rPr>
  </w:style>
  <w:style w:type="paragraph" w:customStyle="1" w:styleId="font5">
    <w:name w:val="font5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Arial" w:hAnsi="Arial" w:cs="Arial"/>
      <w:spacing w:val="0"/>
      <w:sz w:val="16"/>
      <w:szCs w:val="16"/>
    </w:rPr>
  </w:style>
  <w:style w:type="paragraph" w:customStyle="1" w:styleId="xl63">
    <w:name w:val="xl6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auto"/>
    </w:pPr>
    <w:rPr>
      <w:spacing w:val="0"/>
      <w:sz w:val="16"/>
      <w:szCs w:val="16"/>
    </w:rPr>
  </w:style>
  <w:style w:type="character" w:styleId="af9">
    <w:name w:val="Subtle Emphasis"/>
    <w:basedOn w:val="a0"/>
    <w:uiPriority w:val="19"/>
    <w:qFormat/>
    <w:rsid w:val="00FD4855"/>
    <w:rPr>
      <w:i/>
      <w:iCs/>
      <w:color w:val="808080"/>
    </w:rPr>
  </w:style>
  <w:style w:type="character" w:customStyle="1" w:styleId="SegoeUI950">
    <w:name w:val="Σώμα κειμένου + Segoe UI;9;5 στ.;Έντονη γραφή;Διάστιχο 0 στ."/>
    <w:basedOn w:val="af5"/>
    <w:rsid w:val="00FD4855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el-GR"/>
    </w:rPr>
  </w:style>
  <w:style w:type="paragraph" w:customStyle="1" w:styleId="26">
    <w:name w:val="Σώμα κειμένου2"/>
    <w:basedOn w:val="a"/>
    <w:rsid w:val="00FD4855"/>
    <w:pPr>
      <w:widowControl w:val="0"/>
      <w:shd w:val="clear" w:color="auto" w:fill="FFFFFF"/>
      <w:overflowPunct/>
      <w:autoSpaceDE/>
      <w:autoSpaceDN/>
      <w:adjustRightInd/>
      <w:spacing w:before="240" w:after="540" w:line="293" w:lineRule="exact"/>
      <w:ind w:hanging="360"/>
      <w:jc w:val="center"/>
      <w:textAlignment w:val="auto"/>
    </w:pPr>
    <w:rPr>
      <w:rFonts w:ascii="Calibri" w:eastAsia="Calibri" w:hAnsi="Calibri"/>
      <w:spacing w:val="0"/>
      <w:sz w:val="22"/>
      <w:szCs w:val="22"/>
    </w:rPr>
  </w:style>
  <w:style w:type="character" w:customStyle="1" w:styleId="SegoeUI">
    <w:name w:val="Σώμα κειμένου + Segoe UI"/>
    <w:aliases w:val="9,5 στ.,Έντονη γραφή,Διάστιχο 0 στ."/>
    <w:basedOn w:val="af5"/>
    <w:rsid w:val="00FD4855"/>
    <w:rPr>
      <w:rFonts w:ascii="Segoe UI" w:eastAsia="Segoe UI" w:hAnsi="Segoe UI" w:cs="Segoe UI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el-GR"/>
    </w:rPr>
  </w:style>
  <w:style w:type="paragraph" w:customStyle="1" w:styleId="BodyText21">
    <w:name w:val="Body Text 21"/>
    <w:basedOn w:val="a"/>
    <w:uiPriority w:val="99"/>
    <w:rsid w:val="00FD4855"/>
    <w:pPr>
      <w:suppressAutoHyphens/>
      <w:overflowPunct/>
      <w:autoSpaceDE/>
      <w:autoSpaceDN/>
      <w:adjustRightInd/>
      <w:spacing w:line="240" w:lineRule="auto"/>
      <w:textAlignment w:val="auto"/>
    </w:pPr>
    <w:rPr>
      <w:rFonts w:eastAsia="SimSun"/>
      <w:spacing w:val="0"/>
      <w:kern w:val="2"/>
      <w:sz w:val="28"/>
      <w:szCs w:val="28"/>
      <w:lang w:eastAsia="hi-IN" w:bidi="hi-IN"/>
    </w:rPr>
  </w:style>
  <w:style w:type="character" w:customStyle="1" w:styleId="5115">
    <w:name w:val="Σώμα κειμένου (5) + 11;5 στ.;Έντονη γραφή"/>
    <w:basedOn w:val="a0"/>
    <w:rsid w:val="00FD48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l-GR"/>
    </w:rPr>
  </w:style>
  <w:style w:type="character" w:customStyle="1" w:styleId="52">
    <w:name w:val="Σώμα κειμένου (5)"/>
    <w:basedOn w:val="a0"/>
    <w:rsid w:val="00FD48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l-GR"/>
    </w:rPr>
  </w:style>
  <w:style w:type="character" w:customStyle="1" w:styleId="36">
    <w:name w:val="Επικεφαλίδα #3"/>
    <w:basedOn w:val="a0"/>
    <w:rsid w:val="00FD48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l-GR"/>
    </w:rPr>
  </w:style>
  <w:style w:type="paragraph" w:customStyle="1" w:styleId="Style3">
    <w:name w:val="Style3"/>
    <w:basedOn w:val="a"/>
    <w:uiPriority w:val="99"/>
    <w:rsid w:val="00FD4855"/>
    <w:pPr>
      <w:widowControl w:val="0"/>
      <w:overflowPunct/>
      <w:spacing w:line="302" w:lineRule="exact"/>
      <w:textAlignment w:val="auto"/>
    </w:pPr>
    <w:rPr>
      <w:spacing w:val="0"/>
      <w:sz w:val="24"/>
      <w:szCs w:val="24"/>
    </w:rPr>
  </w:style>
  <w:style w:type="character" w:customStyle="1" w:styleId="FontStyle11">
    <w:name w:val="Font Style11"/>
    <w:uiPriority w:val="99"/>
    <w:rsid w:val="00FD4855"/>
    <w:rPr>
      <w:rFonts w:ascii="Times New Roman" w:hAnsi="Times New Roman"/>
      <w:sz w:val="24"/>
    </w:rPr>
  </w:style>
  <w:style w:type="paragraph" w:customStyle="1" w:styleId="Style2">
    <w:name w:val="Style2"/>
    <w:basedOn w:val="a"/>
    <w:uiPriority w:val="99"/>
    <w:rsid w:val="00FD4855"/>
    <w:pPr>
      <w:widowControl w:val="0"/>
      <w:overflowPunct/>
      <w:spacing w:line="240" w:lineRule="auto"/>
      <w:jc w:val="left"/>
      <w:textAlignment w:val="auto"/>
    </w:pPr>
    <w:rPr>
      <w:spacing w:val="0"/>
      <w:sz w:val="24"/>
      <w:szCs w:val="24"/>
    </w:rPr>
  </w:style>
  <w:style w:type="paragraph" w:customStyle="1" w:styleId="kostis">
    <w:name w:val="kostis"/>
    <w:basedOn w:val="a"/>
    <w:rsid w:val="00FD4855"/>
    <w:pPr>
      <w:overflowPunct/>
      <w:autoSpaceDE/>
      <w:autoSpaceDN/>
      <w:adjustRightInd/>
      <w:spacing w:line="360" w:lineRule="auto"/>
      <w:textAlignment w:val="auto"/>
    </w:pPr>
    <w:rPr>
      <w:rFonts w:ascii="Arial" w:hAnsi="Arial"/>
      <w:spacing w:val="0"/>
      <w:sz w:val="24"/>
      <w:szCs w:val="24"/>
    </w:rPr>
  </w:style>
  <w:style w:type="paragraph" w:styleId="afa">
    <w:name w:val="Document Map"/>
    <w:basedOn w:val="a"/>
    <w:link w:val="Charc"/>
    <w:uiPriority w:val="99"/>
    <w:semiHidden/>
    <w:unhideWhenUsed/>
    <w:rsid w:val="00FD4855"/>
    <w:pPr>
      <w:overflowPunct/>
      <w:autoSpaceDE/>
      <w:autoSpaceDN/>
      <w:adjustRightInd/>
      <w:spacing w:line="240" w:lineRule="auto"/>
      <w:jc w:val="left"/>
      <w:textAlignment w:val="auto"/>
    </w:pPr>
    <w:rPr>
      <w:rFonts w:ascii="Tahoma" w:hAnsi="Tahoma" w:cs="Tahoma"/>
      <w:spacing w:val="0"/>
      <w:sz w:val="16"/>
      <w:szCs w:val="16"/>
    </w:rPr>
  </w:style>
  <w:style w:type="character" w:customStyle="1" w:styleId="Charc">
    <w:name w:val="Χάρτης εγγράφου Char"/>
    <w:basedOn w:val="a0"/>
    <w:link w:val="afa"/>
    <w:uiPriority w:val="99"/>
    <w:semiHidden/>
    <w:rsid w:val="00FD4855"/>
    <w:rPr>
      <w:rFonts w:ascii="Tahoma" w:hAnsi="Tahoma" w:cs="Tahoma"/>
      <w:sz w:val="16"/>
      <w:szCs w:val="16"/>
    </w:rPr>
  </w:style>
  <w:style w:type="paragraph" w:styleId="afb">
    <w:name w:val="Revision"/>
    <w:hidden/>
    <w:uiPriority w:val="99"/>
    <w:semiHidden/>
    <w:rsid w:val="00FD4855"/>
    <w:rPr>
      <w:sz w:val="24"/>
      <w:szCs w:val="24"/>
    </w:rPr>
  </w:style>
  <w:style w:type="paragraph" w:customStyle="1" w:styleId="80">
    <w:name w:val="Παράγραφος λίστας8"/>
    <w:basedOn w:val="a"/>
    <w:rsid w:val="00FD4855"/>
    <w:pPr>
      <w:overflowPunct/>
      <w:autoSpaceDE/>
      <w:autoSpaceDN/>
      <w:adjustRightInd/>
      <w:spacing w:line="240" w:lineRule="auto"/>
      <w:ind w:left="720"/>
      <w:contextualSpacing/>
      <w:jc w:val="left"/>
      <w:textAlignment w:val="auto"/>
    </w:pPr>
    <w:rPr>
      <w:rFonts w:eastAsia="Calibri"/>
      <w:spacing w:val="0"/>
      <w:sz w:val="24"/>
      <w:szCs w:val="24"/>
    </w:rPr>
  </w:style>
  <w:style w:type="paragraph" w:customStyle="1" w:styleId="Para-11">
    <w:name w:val="Para-11"/>
    <w:basedOn w:val="a"/>
    <w:qFormat/>
    <w:rsid w:val="00FD4855"/>
    <w:pPr>
      <w:overflowPunct/>
      <w:spacing w:after="120" w:line="264" w:lineRule="auto"/>
      <w:ind w:left="851"/>
      <w:textAlignment w:val="auto"/>
    </w:pPr>
    <w:rPr>
      <w:rFonts w:ascii="Tahoma" w:hAnsi="Tahoma" w:cs="Tahoma"/>
      <w:spacing w:val="0"/>
      <w:sz w:val="22"/>
      <w:szCs w:val="24"/>
    </w:rPr>
  </w:style>
  <w:style w:type="paragraph" w:customStyle="1" w:styleId="afc">
    <w:name w:val="Αρθρο"/>
    <w:autoRedefine/>
    <w:rsid w:val="00FD4855"/>
    <w:pPr>
      <w:spacing w:after="120"/>
      <w:jc w:val="both"/>
      <w:outlineLvl w:val="1"/>
    </w:pPr>
    <w:rPr>
      <w:rFonts w:ascii="Calibri" w:hAnsi="Calibri"/>
      <w:bCs/>
      <w:sz w:val="26"/>
      <w:szCs w:val="26"/>
      <w:lang w:eastAsia="en-US"/>
    </w:rPr>
  </w:style>
  <w:style w:type="paragraph" w:customStyle="1" w:styleId="CharCharChar">
    <w:name w:val="Παραγραφός Char Char Char"/>
    <w:link w:val="CharCharCharChar"/>
    <w:autoRedefine/>
    <w:rsid w:val="00FD4855"/>
    <w:pPr>
      <w:numPr>
        <w:numId w:val="2"/>
      </w:numPr>
      <w:jc w:val="both"/>
    </w:pPr>
    <w:rPr>
      <w:rFonts w:ascii="Calibri" w:hAnsi="Calibri"/>
      <w:sz w:val="24"/>
      <w:szCs w:val="24"/>
      <w:lang w:eastAsia="en-US"/>
    </w:rPr>
  </w:style>
  <w:style w:type="character" w:customStyle="1" w:styleId="CharCharCharChar">
    <w:name w:val="Παραγραφός Char Char Char Char"/>
    <w:basedOn w:val="a0"/>
    <w:link w:val="CharCharChar"/>
    <w:rsid w:val="00FD4855"/>
    <w:rPr>
      <w:rFonts w:ascii="Calibri" w:hAnsi="Calibri"/>
      <w:sz w:val="24"/>
      <w:szCs w:val="24"/>
      <w:lang w:val="el-GR" w:eastAsia="en-US" w:bidi="ar-SA"/>
    </w:rPr>
  </w:style>
  <w:style w:type="character" w:customStyle="1" w:styleId="atn">
    <w:name w:val="atn"/>
    <w:basedOn w:val="a0"/>
    <w:rsid w:val="00FD4855"/>
  </w:style>
  <w:style w:type="character" w:customStyle="1" w:styleId="0">
    <w:name w:val="Σώμα κειμένου + Διάστιχο 0 στ."/>
    <w:rsid w:val="00FD4855"/>
    <w:rPr>
      <w:rFonts w:ascii="Arial" w:eastAsia="Arial" w:hAnsi="Arial" w:cs="Arial"/>
      <w:color w:val="000000"/>
      <w:spacing w:val="6"/>
      <w:w w:val="100"/>
      <w:position w:val="0"/>
      <w:sz w:val="19"/>
      <w:szCs w:val="19"/>
      <w:shd w:val="clear" w:color="auto" w:fill="FFFFFF"/>
      <w:lang w:val="el-GR" w:eastAsia="el-GR" w:bidi="el-GR"/>
    </w:rPr>
  </w:style>
  <w:style w:type="paragraph" w:customStyle="1" w:styleId="xl145">
    <w:name w:val="xl14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46">
    <w:name w:val="xl146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47">
    <w:name w:val="xl147"/>
    <w:basedOn w:val="a"/>
    <w:rsid w:val="00FD4855"/>
    <w:pPr>
      <w:pBdr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48">
    <w:name w:val="xl14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spacing w:val="0"/>
      <w:sz w:val="20"/>
    </w:rPr>
  </w:style>
  <w:style w:type="paragraph" w:customStyle="1" w:styleId="xl149">
    <w:name w:val="xl14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0"/>
    </w:rPr>
  </w:style>
  <w:style w:type="paragraph" w:customStyle="1" w:styleId="xl150">
    <w:name w:val="xl15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b/>
      <w:bCs/>
      <w:color w:val="FF0000"/>
      <w:spacing w:val="0"/>
      <w:sz w:val="20"/>
    </w:rPr>
  </w:style>
  <w:style w:type="paragraph" w:customStyle="1" w:styleId="xl151">
    <w:name w:val="xl15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52">
    <w:name w:val="xl15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53">
    <w:name w:val="xl15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54">
    <w:name w:val="xl15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55">
    <w:name w:val="xl15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auto"/>
    </w:pPr>
    <w:rPr>
      <w:spacing w:val="0"/>
      <w:sz w:val="20"/>
    </w:rPr>
  </w:style>
  <w:style w:type="paragraph" w:customStyle="1" w:styleId="xl156">
    <w:name w:val="xl15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57">
    <w:name w:val="xl15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58">
    <w:name w:val="xl15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b/>
      <w:bCs/>
      <w:color w:val="FF0000"/>
      <w:spacing w:val="0"/>
      <w:sz w:val="20"/>
    </w:rPr>
  </w:style>
  <w:style w:type="paragraph" w:customStyle="1" w:styleId="xl159">
    <w:name w:val="xl15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60">
    <w:name w:val="xl16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61">
    <w:name w:val="xl16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b/>
      <w:bCs/>
      <w:spacing w:val="0"/>
      <w:sz w:val="20"/>
    </w:rPr>
  </w:style>
  <w:style w:type="paragraph" w:customStyle="1" w:styleId="xl162">
    <w:name w:val="xl162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spacing w:val="0"/>
      <w:sz w:val="20"/>
    </w:rPr>
  </w:style>
  <w:style w:type="paragraph" w:customStyle="1" w:styleId="xl163">
    <w:name w:val="xl16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b/>
      <w:bCs/>
      <w:spacing w:val="0"/>
      <w:sz w:val="20"/>
    </w:rPr>
  </w:style>
  <w:style w:type="paragraph" w:customStyle="1" w:styleId="xl164">
    <w:name w:val="xl16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65">
    <w:name w:val="xl16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66">
    <w:name w:val="xl16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b/>
      <w:bCs/>
      <w:spacing w:val="0"/>
      <w:sz w:val="20"/>
    </w:rPr>
  </w:style>
  <w:style w:type="paragraph" w:customStyle="1" w:styleId="xl167">
    <w:name w:val="xl16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spacing w:val="0"/>
      <w:sz w:val="20"/>
      <w:u w:val="single"/>
    </w:rPr>
  </w:style>
  <w:style w:type="paragraph" w:customStyle="1" w:styleId="xl168">
    <w:name w:val="xl16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center"/>
    </w:pPr>
    <w:rPr>
      <w:b/>
      <w:bCs/>
      <w:spacing w:val="0"/>
      <w:sz w:val="20"/>
    </w:rPr>
  </w:style>
  <w:style w:type="paragraph" w:customStyle="1" w:styleId="xl169">
    <w:name w:val="xl16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0"/>
    </w:rPr>
  </w:style>
  <w:style w:type="paragraph" w:customStyle="1" w:styleId="xl170">
    <w:name w:val="xl17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right"/>
      <w:textAlignment w:val="auto"/>
    </w:pPr>
    <w:rPr>
      <w:b/>
      <w:bCs/>
      <w:spacing w:val="0"/>
      <w:sz w:val="20"/>
    </w:rPr>
  </w:style>
  <w:style w:type="paragraph" w:customStyle="1" w:styleId="xl171">
    <w:name w:val="xl171"/>
    <w:basedOn w:val="a"/>
    <w:rsid w:val="00FD4855"/>
    <w:pPr>
      <w:pBdr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72">
    <w:name w:val="xl172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73">
    <w:name w:val="xl17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74">
    <w:name w:val="xl17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75">
    <w:name w:val="xl17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76">
    <w:name w:val="xl17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77">
    <w:name w:val="xl17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78">
    <w:name w:val="xl178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79">
    <w:name w:val="xl17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80">
    <w:name w:val="xl180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81">
    <w:name w:val="xl18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2">
    <w:name w:val="xl182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83">
    <w:name w:val="xl18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4">
    <w:name w:val="xl184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color w:val="FF0000"/>
      <w:spacing w:val="0"/>
      <w:sz w:val="20"/>
    </w:rPr>
  </w:style>
  <w:style w:type="paragraph" w:customStyle="1" w:styleId="xl185">
    <w:name w:val="xl185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6">
    <w:name w:val="xl186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7">
    <w:name w:val="xl187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8">
    <w:name w:val="xl188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0"/>
    </w:rPr>
  </w:style>
  <w:style w:type="paragraph" w:customStyle="1" w:styleId="xl189">
    <w:name w:val="xl189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b/>
      <w:bCs/>
      <w:spacing w:val="0"/>
      <w:sz w:val="20"/>
    </w:rPr>
  </w:style>
  <w:style w:type="paragraph" w:customStyle="1" w:styleId="xl190">
    <w:name w:val="xl190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auto"/>
    </w:pPr>
    <w:rPr>
      <w:spacing w:val="0"/>
      <w:sz w:val="24"/>
      <w:szCs w:val="24"/>
    </w:rPr>
  </w:style>
  <w:style w:type="paragraph" w:customStyle="1" w:styleId="xl191">
    <w:name w:val="xl191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b/>
      <w:bCs/>
      <w:color w:val="FF0000"/>
      <w:spacing w:val="0"/>
      <w:sz w:val="20"/>
    </w:rPr>
  </w:style>
  <w:style w:type="paragraph" w:customStyle="1" w:styleId="xl192">
    <w:name w:val="xl192"/>
    <w:basedOn w:val="a"/>
    <w:rsid w:val="00FD4855"/>
    <w:pPr>
      <w:overflowPunct/>
      <w:autoSpaceDE/>
      <w:autoSpaceDN/>
      <w:adjustRightInd/>
      <w:spacing w:before="100" w:beforeAutospacing="1" w:after="100" w:afterAutospacing="1" w:line="240" w:lineRule="auto"/>
      <w:jc w:val="center"/>
      <w:textAlignment w:val="center"/>
    </w:pPr>
    <w:rPr>
      <w:b/>
      <w:bCs/>
      <w:spacing w:val="0"/>
      <w:sz w:val="20"/>
    </w:rPr>
  </w:style>
  <w:style w:type="paragraph" w:customStyle="1" w:styleId="xl193">
    <w:name w:val="xl193"/>
    <w:basedOn w:val="a"/>
    <w:rsid w:val="00FD4855"/>
    <w:pPr>
      <w:pBdr>
        <w:top w:val="single" w:sz="4" w:space="0" w:color="auto"/>
        <w:left w:val="single" w:sz="4" w:space="0" w:color="auto"/>
        <w:bottom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94">
    <w:name w:val="xl194"/>
    <w:basedOn w:val="a"/>
    <w:rsid w:val="00FD4855"/>
    <w:pPr>
      <w:pBdr>
        <w:top w:val="single" w:sz="4" w:space="0" w:color="auto"/>
        <w:bottom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195">
    <w:name w:val="xl195"/>
    <w:basedOn w:val="a"/>
    <w:rsid w:val="00FD4855"/>
    <w:pPr>
      <w:pBdr>
        <w:top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center"/>
    </w:pPr>
    <w:rPr>
      <w:spacing w:val="0"/>
      <w:sz w:val="20"/>
    </w:rPr>
  </w:style>
  <w:style w:type="paragraph" w:customStyle="1" w:styleId="xl64">
    <w:name w:val="xl64"/>
    <w:basedOn w:val="a"/>
    <w:rsid w:val="00840D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pacing w:val="0"/>
      <w:sz w:val="24"/>
      <w:szCs w:val="24"/>
    </w:rPr>
  </w:style>
  <w:style w:type="numbering" w:customStyle="1" w:styleId="1">
    <w:name w:val="Στυλ1"/>
    <w:uiPriority w:val="99"/>
    <w:rsid w:val="0072076D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8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mde\Desktop\Grammateia_new\Old_Desktop\&#922;&#917;&#925;&#932;&#929;&#921;&#922;&#927;%20&#913;&#929;&#935;&#917;&#921;&#927;%20&#913;&#925;&#932;&#921;&#928;&#929;&#927;&#931;&#937;&#928;&#917;&#921;&#913;&#931;\&#913;&#925;&#932;&#921;&#928;&#929;&#927;&#931;&#937;&#928;&#917;&#921;&#913;%202017-2019\&#913;&#928;&#927;&#931;&#928;&#913;&#931;&#924;&#913;&#932;&#913;%20&#928;&#929;&#913;&#922;&#932;&#921;&#922;&#937;&#925;%20%20&#931;&#933;&#925;&#917;&#916;&#929;&#921;&#913;&#931;&#917;&#937;&#925;\&#931;&#933;&#925;&#917;&#916;&#929;&#921;&#913;&#931;&#919;%20&#913;-&#932;.&#917;.&#917;.%2005.10.2019\&#913;&#928;&#927;&#931;&#928;&#913;&#931;&#924;&#913;%20&#928;&#929;&#913;&#922;&#932;&#921;&#922;&#927;&#933;%20&#920;&#917;&#924;&#913;%205%20-%20ok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05EC0-7B68-429F-AFC6-5134EEB3E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ΑΠΟΣΠΑΣΜΑ ΠΡΑΚΤΙΚΟΥ ΘΕΜΑ 5 - ok.dot</Template>
  <TotalTime>0</TotalTime>
  <Pages>4</Pages>
  <Words>751</Words>
  <Characters>4285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ΤΕΧΝΙΚΟ ΕΠΙΜΕΛΗΤΗΡΙΟ</vt:lpstr>
      <vt:lpstr>ΤΕΧΝΙΚΟ ΕΠΙΜΕΛΗΤΗΡΙΟ</vt:lpstr>
    </vt:vector>
  </TitlesOfParts>
  <Company>αα</Company>
  <LinksUpToDate>false</LinksUpToDate>
  <CharactersWithSpaces>5026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ΤΕΧΝΙΚΟ ΕΠΙΜΕΛΗΤΗΡΙΟ</dc:title>
  <dc:creator>gramde</dc:creator>
  <cp:lastModifiedBy>kvoure</cp:lastModifiedBy>
  <cp:revision>2</cp:revision>
  <cp:lastPrinted>2019-10-22T15:16:00Z</cp:lastPrinted>
  <dcterms:created xsi:type="dcterms:W3CDTF">2019-11-12T17:39:00Z</dcterms:created>
  <dcterms:modified xsi:type="dcterms:W3CDTF">2019-11-12T17:39:00Z</dcterms:modified>
</cp:coreProperties>
</file>